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C64B" w14:textId="1C9661EA" w:rsidR="00437F6D" w:rsidRDefault="009B4E82" w:rsidP="3C2AFFF5">
      <w:pPr>
        <w:jc w:val="left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6"/>
          <w:szCs w:val="26"/>
        </w:rPr>
        <w:tab/>
      </w:r>
    </w:p>
    <w:p w14:paraId="1BB75FF6" w14:textId="6302C9A9" w:rsidR="00460AD7" w:rsidRPr="00B33702" w:rsidRDefault="00B33702" w:rsidP="3C2AFFF5">
      <w:pPr>
        <w:spacing w:line="276" w:lineRule="auto"/>
        <w:jc w:val="left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0B33702">
        <w:rPr>
          <w:rFonts w:asciiTheme="minorHAnsi" w:eastAsiaTheme="minorEastAsia" w:hAnsiTheme="minorHAnsi" w:cstheme="minorBidi"/>
          <w:b/>
          <w:bCs/>
          <w:sz w:val="28"/>
          <w:szCs w:val="28"/>
        </w:rPr>
        <w:t>Luottamusedustaja ja yhteistoiminta 28.10.2026,</w:t>
      </w:r>
      <w:r w:rsidR="002174D8" w:rsidRPr="00B33702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hybridi</w:t>
      </w:r>
    </w:p>
    <w:p w14:paraId="10CC6405" w14:textId="7408D0F1" w:rsidR="5931D793" w:rsidRPr="00B33702" w:rsidRDefault="00B33702" w:rsidP="3C2AFFF5">
      <w:pPr>
        <w:spacing w:line="276" w:lineRule="auto"/>
        <w:jc w:val="left"/>
        <w:rPr>
          <w:rFonts w:asciiTheme="minorHAnsi" w:eastAsiaTheme="minorEastAsia" w:hAnsiTheme="minorHAnsi" w:cstheme="minorBidi"/>
        </w:rPr>
      </w:pPr>
      <w:r w:rsidRPr="00B33702">
        <w:rPr>
          <w:rFonts w:asciiTheme="minorHAnsi" w:eastAsiaTheme="minorEastAsia" w:hAnsiTheme="minorHAnsi" w:cstheme="minorBidi"/>
        </w:rPr>
        <w:t xml:space="preserve">Lääkäriliitto, Mäkelänkatu 2, </w:t>
      </w:r>
      <w:r w:rsidR="00155584">
        <w:rPr>
          <w:rFonts w:asciiTheme="minorHAnsi" w:eastAsiaTheme="minorEastAsia" w:hAnsiTheme="minorHAnsi" w:cstheme="minorBidi"/>
        </w:rPr>
        <w:t xml:space="preserve">KH Skooppi ja Sondi, </w:t>
      </w:r>
      <w:r w:rsidR="00ED2533">
        <w:rPr>
          <w:rFonts w:asciiTheme="minorHAnsi" w:eastAsiaTheme="minorEastAsia" w:hAnsiTheme="minorHAnsi" w:cstheme="minorBidi"/>
        </w:rPr>
        <w:t>Lääkäritalon</w:t>
      </w:r>
      <w:r w:rsidR="00155584">
        <w:rPr>
          <w:rFonts w:asciiTheme="minorHAnsi" w:eastAsiaTheme="minorEastAsia" w:hAnsiTheme="minorHAnsi" w:cstheme="minorBidi"/>
        </w:rPr>
        <w:t xml:space="preserve"> 1. kerros</w:t>
      </w:r>
    </w:p>
    <w:p w14:paraId="53533471" w14:textId="77777777" w:rsidR="00DF7201" w:rsidRPr="000F7B75" w:rsidRDefault="00DF7201" w:rsidP="3C2AFFF5">
      <w:pPr>
        <w:jc w:val="left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32E08DE1" w14:textId="77777777" w:rsidR="00B1368E" w:rsidRPr="00B1368E" w:rsidRDefault="009B0635">
      <w:pPr>
        <w:pStyle w:val="Normal1"/>
        <w:jc w:val="lef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="Arial" w:hAnsi="Arial" w:cs="Arial"/>
          <w:b/>
          <w:bCs/>
        </w:rPr>
        <w:t>Tavoite:</w:t>
      </w:r>
      <w:r>
        <w:rPr>
          <w:rFonts w:ascii="Arial" w:hAnsi="Arial" w:cs="Arial"/>
        </w:rPr>
        <w:t xml:space="preserve"> </w:t>
      </w:r>
      <w:r w:rsidR="008202D6">
        <w:rPr>
          <w:rFonts w:ascii="Arial" w:hAnsi="Arial" w:cs="Arial"/>
        </w:rPr>
        <w:t>Koulutus</w:t>
      </w:r>
      <w:r>
        <w:rPr>
          <w:rFonts w:ascii="Arial" w:hAnsi="Arial" w:cs="Arial"/>
        </w:rPr>
        <w:t xml:space="preserve"> vahvistaa </w:t>
      </w:r>
      <w:r w:rsidR="008202D6">
        <w:rPr>
          <w:rFonts w:ascii="Arial" w:hAnsi="Arial" w:cs="Arial"/>
        </w:rPr>
        <w:t>osallistujan</w:t>
      </w:r>
      <w:r>
        <w:rPr>
          <w:rFonts w:ascii="Arial" w:hAnsi="Arial" w:cs="Arial"/>
        </w:rPr>
        <w:t xml:space="preserve"> osaamista ja valmiuksia toimia </w:t>
      </w:r>
      <w:r w:rsidR="008202D6">
        <w:rPr>
          <w:rFonts w:ascii="Arial" w:hAnsi="Arial" w:cs="Arial"/>
        </w:rPr>
        <w:t xml:space="preserve">luottamusedustajana </w:t>
      </w:r>
      <w:r>
        <w:rPr>
          <w:rFonts w:ascii="Arial" w:hAnsi="Arial" w:cs="Arial"/>
        </w:rPr>
        <w:t xml:space="preserve">yhteistoimintatilanteissa sekä tukea jäseniä muuttuvassa terveydenhuollon toimintaympäristössä. </w:t>
      </w:r>
      <w:r w:rsidR="008202D6">
        <w:rPr>
          <w:rFonts w:ascii="Arial" w:hAnsi="Arial" w:cs="Arial"/>
        </w:rPr>
        <w:t>Koulutuspäivän aikana osallistuja saa ajankohtaista tietoa talouden näkymistä, LL-kassan tarjoamasta tuesta sekä yt-neuvottelujen juridiikasta ja käytännön näkökulmista. Lisäksi koulutuksessa</w:t>
      </w:r>
      <w:r>
        <w:rPr>
          <w:rFonts w:ascii="Arial" w:hAnsi="Arial" w:cs="Arial"/>
        </w:rPr>
        <w:t xml:space="preserve"> tarkastellaan keinoja vahvistaa ja palauttaa yksikön ja yksilöiden toimintakykyä neuvotteluiden jälkeen.</w:t>
      </w:r>
    </w:p>
    <w:p w14:paraId="31B4B2AE" w14:textId="77777777" w:rsidR="00C30D09" w:rsidRDefault="00E30024" w:rsidP="3C2AFFF5">
      <w:pPr>
        <w:jc w:val="left"/>
        <w:rPr>
          <w:rFonts w:asciiTheme="minorHAnsi" w:hAnsiTheme="minorHAnsi" w:cstheme="minorBidi"/>
        </w:rPr>
      </w:pPr>
      <w:r w:rsidRPr="00B33702">
        <w:rPr>
          <w:rFonts w:asciiTheme="minorHAnsi" w:hAnsiTheme="minorHAnsi" w:cstheme="minorBidi"/>
        </w:rPr>
        <w:tab/>
      </w:r>
      <w:r w:rsidRPr="00B33702">
        <w:rPr>
          <w:rFonts w:asciiTheme="minorHAnsi" w:hAnsiTheme="minorHAnsi" w:cstheme="minorBidi"/>
        </w:rPr>
        <w:tab/>
      </w:r>
    </w:p>
    <w:p w14:paraId="62A3B875" w14:textId="77777777" w:rsidR="00BB142F" w:rsidRDefault="00BB142F" w:rsidP="00C30D09">
      <w:pPr>
        <w:ind w:firstLine="1276"/>
        <w:jc w:val="left"/>
        <w:rPr>
          <w:rFonts w:asciiTheme="minorHAnsi" w:eastAsiaTheme="minorEastAsia" w:hAnsiTheme="minorHAnsi" w:cstheme="minorBidi"/>
          <w:u w:val="single"/>
        </w:rPr>
      </w:pPr>
    </w:p>
    <w:p w14:paraId="05E5B73B" w14:textId="51451782" w:rsidR="00E32FAF" w:rsidRDefault="00E30024" w:rsidP="00C30D09">
      <w:pPr>
        <w:ind w:firstLine="1276"/>
        <w:jc w:val="left"/>
        <w:rPr>
          <w:rFonts w:asciiTheme="minorHAnsi" w:eastAsiaTheme="minorEastAsia" w:hAnsiTheme="minorHAnsi" w:cstheme="minorBidi"/>
          <w:u w:val="single"/>
        </w:rPr>
      </w:pPr>
      <w:r w:rsidRPr="00B33702">
        <w:rPr>
          <w:rFonts w:asciiTheme="minorHAnsi" w:eastAsiaTheme="minorEastAsia" w:hAnsiTheme="minorHAnsi" w:cstheme="minorBidi"/>
          <w:u w:val="single"/>
        </w:rPr>
        <w:t xml:space="preserve">Puheenjohtajana toimii </w:t>
      </w:r>
      <w:r w:rsidR="00022ECA">
        <w:rPr>
          <w:rFonts w:asciiTheme="minorHAnsi" w:eastAsiaTheme="minorEastAsia" w:hAnsiTheme="minorHAnsi" w:cstheme="minorBidi"/>
          <w:u w:val="single"/>
        </w:rPr>
        <w:t>järjestöpäällikkö Miia Virta, SLL</w:t>
      </w:r>
    </w:p>
    <w:p w14:paraId="5E8DAC1F" w14:textId="77777777" w:rsidR="00022ECA" w:rsidRDefault="00022ECA" w:rsidP="3C2AFFF5">
      <w:pPr>
        <w:jc w:val="left"/>
        <w:rPr>
          <w:rFonts w:asciiTheme="minorHAnsi" w:eastAsiaTheme="minorEastAsia" w:hAnsiTheme="minorHAnsi" w:cstheme="minorBidi"/>
          <w:u w:val="single"/>
        </w:rPr>
      </w:pPr>
    </w:p>
    <w:p w14:paraId="6508238F" w14:textId="009D6C11" w:rsidR="00E32FAF" w:rsidRPr="00E32FAF" w:rsidRDefault="00E32FAF" w:rsidP="2FA4565E">
      <w:pPr>
        <w:jc w:val="left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ab/>
      </w:r>
      <w:r w:rsidRPr="2FA4565E">
        <w:rPr>
          <w:rFonts w:asciiTheme="minorHAnsi" w:eastAsiaTheme="minorEastAsia" w:hAnsiTheme="minorHAnsi" w:cstheme="minorBidi"/>
        </w:rPr>
        <w:t>9.30</w:t>
      </w:r>
      <w:r>
        <w:tab/>
      </w:r>
      <w:r w:rsidRPr="2FA4565E">
        <w:rPr>
          <w:rFonts w:asciiTheme="minorHAnsi" w:eastAsiaTheme="minorEastAsia" w:hAnsiTheme="minorHAnsi" w:cstheme="minorBidi"/>
        </w:rPr>
        <w:t>Aamukahvi</w:t>
      </w:r>
    </w:p>
    <w:p w14:paraId="3DB37018" w14:textId="259F06D3" w:rsidR="00714066" w:rsidRPr="00B33702" w:rsidRDefault="0027544E" w:rsidP="2FA4565E">
      <w:pPr>
        <w:jc w:val="left"/>
        <w:rPr>
          <w:rFonts w:asciiTheme="minorHAnsi" w:eastAsiaTheme="minorEastAsia" w:hAnsiTheme="minorHAnsi" w:cstheme="minorBidi"/>
        </w:rPr>
      </w:pPr>
      <w:r w:rsidRPr="00B33702">
        <w:rPr>
          <w:rFonts w:asciiTheme="minorHAnsi" w:hAnsiTheme="minorHAnsi" w:cstheme="minorHAnsi"/>
        </w:rPr>
        <w:tab/>
      </w:r>
    </w:p>
    <w:p w14:paraId="6250C8FD" w14:textId="74190CB5" w:rsidR="006A5043" w:rsidRPr="00B33702" w:rsidRDefault="00236D95" w:rsidP="2FA4565E">
      <w:pPr>
        <w:ind w:firstLine="1276"/>
        <w:jc w:val="left"/>
        <w:rPr>
          <w:rFonts w:asciiTheme="minorHAnsi" w:eastAsiaTheme="minorEastAsia" w:hAnsiTheme="minorHAnsi" w:cstheme="minorBidi"/>
        </w:rPr>
      </w:pPr>
      <w:bookmarkStart w:id="0" w:name="_Hlk143599474"/>
      <w:r w:rsidRPr="2FA4565E">
        <w:rPr>
          <w:rFonts w:asciiTheme="minorHAnsi" w:eastAsiaTheme="minorEastAsia" w:hAnsiTheme="minorHAnsi" w:cstheme="minorBidi"/>
        </w:rPr>
        <w:t>9.</w:t>
      </w:r>
      <w:r w:rsidR="00A03D76" w:rsidRPr="2FA4565E">
        <w:rPr>
          <w:rFonts w:asciiTheme="minorHAnsi" w:eastAsiaTheme="minorEastAsia" w:hAnsiTheme="minorHAnsi" w:cstheme="minorBidi"/>
        </w:rPr>
        <w:t>45</w:t>
      </w:r>
      <w:r>
        <w:tab/>
      </w:r>
      <w:r w:rsidR="00A03D76" w:rsidRPr="2FA4565E">
        <w:rPr>
          <w:rFonts w:asciiTheme="minorHAnsi" w:eastAsiaTheme="minorEastAsia" w:hAnsiTheme="minorHAnsi" w:cstheme="minorBidi"/>
        </w:rPr>
        <w:t>Webinaarihuone aukeaa</w:t>
      </w:r>
    </w:p>
    <w:p w14:paraId="466D7108" w14:textId="77777777" w:rsidR="00236D95" w:rsidRPr="00B33702" w:rsidRDefault="00236D95" w:rsidP="2FA4565E">
      <w:pPr>
        <w:pStyle w:val="Merkittyluettelo"/>
        <w:numPr>
          <w:ilvl w:val="0"/>
          <w:numId w:val="0"/>
        </w:numPr>
        <w:rPr>
          <w:rFonts w:eastAsiaTheme="minorEastAsia" w:cstheme="minorBidi"/>
          <w:b/>
          <w:bCs/>
          <w:sz w:val="24"/>
          <w:szCs w:val="24"/>
        </w:rPr>
      </w:pPr>
    </w:p>
    <w:p w14:paraId="15469DE6" w14:textId="1C853B5A" w:rsidR="00193C31" w:rsidRPr="00B33702" w:rsidRDefault="00236D95" w:rsidP="2FA4565E">
      <w:pPr>
        <w:pStyle w:val="Merkittyluettelo"/>
        <w:numPr>
          <w:ilvl w:val="0"/>
          <w:numId w:val="0"/>
        </w:numPr>
        <w:ind w:firstLine="1276"/>
        <w:rPr>
          <w:rFonts w:eastAsiaTheme="minorEastAsia" w:cstheme="minorBidi"/>
          <w:b/>
          <w:bCs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>10.00</w:t>
      </w:r>
      <w:r>
        <w:tab/>
      </w:r>
      <w:r w:rsidR="351ED8C1" w:rsidRPr="2FA4565E">
        <w:rPr>
          <w:rFonts w:eastAsiaTheme="minorEastAsia" w:cstheme="minorBidi"/>
          <w:b/>
          <w:bCs/>
          <w:sz w:val="24"/>
          <w:szCs w:val="24"/>
        </w:rPr>
        <w:t xml:space="preserve">Talouden näkymät terveydenhuollossa </w:t>
      </w:r>
    </w:p>
    <w:p w14:paraId="3C4E6400" w14:textId="490E1441" w:rsidR="5E3304B3" w:rsidRDefault="5E3304B3" w:rsidP="2FA4565E">
      <w:pPr>
        <w:pStyle w:val="Merkittyluettelo"/>
        <w:numPr>
          <w:ilvl w:val="0"/>
          <w:numId w:val="0"/>
        </w:numPr>
        <w:spacing w:line="259" w:lineRule="auto"/>
        <w:ind w:left="1276" w:firstLine="1276"/>
        <w:rPr>
          <w:rFonts w:eastAsiaTheme="minorEastAsia" w:cstheme="minorBidi"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 xml:space="preserve">Osastopäällikkö Ville-Veikko Ahonen, VM </w:t>
      </w:r>
      <w:r>
        <w:tab/>
      </w:r>
    </w:p>
    <w:p w14:paraId="2A9ADE6C" w14:textId="74EBBD76" w:rsidR="00193C31" w:rsidRPr="00B33702" w:rsidRDefault="00193C31" w:rsidP="2FA4565E">
      <w:pPr>
        <w:pStyle w:val="Merkittyluettelo"/>
        <w:numPr>
          <w:ilvl w:val="0"/>
          <w:numId w:val="0"/>
        </w:numPr>
        <w:ind w:firstLine="1276"/>
        <w:rPr>
          <w:rFonts w:eastAsiaTheme="minorEastAsia" w:cstheme="minorBidi"/>
          <w:b/>
          <w:bCs/>
          <w:sz w:val="24"/>
          <w:szCs w:val="24"/>
        </w:rPr>
      </w:pPr>
    </w:p>
    <w:p w14:paraId="04E5F169" w14:textId="5FE64BE2" w:rsidR="00E35456" w:rsidRPr="0078253D" w:rsidRDefault="11E5F36D" w:rsidP="2FA4565E">
      <w:pPr>
        <w:pStyle w:val="Merkittyluettelo"/>
        <w:numPr>
          <w:ilvl w:val="0"/>
          <w:numId w:val="0"/>
        </w:numPr>
        <w:ind w:firstLine="1276"/>
        <w:rPr>
          <w:rFonts w:eastAsiaTheme="minorEastAsia" w:cstheme="minorBidi"/>
          <w:b/>
          <w:bCs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>10.45</w:t>
      </w:r>
      <w:r>
        <w:tab/>
      </w:r>
      <w:r w:rsidR="000A3E85" w:rsidRPr="2FA4565E">
        <w:rPr>
          <w:rFonts w:eastAsiaTheme="minorEastAsia" w:cstheme="minorBidi"/>
          <w:b/>
          <w:bCs/>
          <w:sz w:val="24"/>
          <w:szCs w:val="24"/>
        </w:rPr>
        <w:t>LL-k</w:t>
      </w:r>
      <w:r w:rsidR="666D34AD" w:rsidRPr="2FA4565E">
        <w:rPr>
          <w:rFonts w:eastAsiaTheme="minorEastAsia" w:cstheme="minorBidi"/>
          <w:b/>
          <w:bCs/>
          <w:sz w:val="24"/>
          <w:szCs w:val="24"/>
        </w:rPr>
        <w:t>assan tuki eri tilanteissa</w:t>
      </w:r>
    </w:p>
    <w:p w14:paraId="1446F95E" w14:textId="3C2BE532" w:rsidR="00713038" w:rsidRDefault="134CE008" w:rsidP="2FA4565E">
      <w:pPr>
        <w:pStyle w:val="Merkittyluettelo"/>
        <w:numPr>
          <w:ilvl w:val="0"/>
          <w:numId w:val="0"/>
        </w:numPr>
        <w:ind w:left="1276" w:firstLine="1276"/>
        <w:rPr>
          <w:rFonts w:eastAsiaTheme="minorEastAsia" w:cstheme="minorBidi"/>
          <w:sz w:val="24"/>
          <w:szCs w:val="24"/>
        </w:rPr>
      </w:pPr>
      <w:r w:rsidRPr="0606AB7F">
        <w:rPr>
          <w:rFonts w:eastAsiaTheme="minorEastAsia" w:cstheme="minorBidi"/>
          <w:sz w:val="24"/>
          <w:szCs w:val="24"/>
        </w:rPr>
        <w:t>Kassan</w:t>
      </w:r>
      <w:r w:rsidR="004B36F9">
        <w:rPr>
          <w:rFonts w:eastAsiaTheme="minorEastAsia" w:cstheme="minorBidi"/>
          <w:sz w:val="24"/>
          <w:szCs w:val="24"/>
        </w:rPr>
        <w:t>j</w:t>
      </w:r>
      <w:r w:rsidRPr="0606AB7F">
        <w:rPr>
          <w:rFonts w:eastAsiaTheme="minorEastAsia" w:cstheme="minorBidi"/>
          <w:sz w:val="24"/>
          <w:szCs w:val="24"/>
        </w:rPr>
        <w:t>ohtaja Carola Ylenius, LL-kassa</w:t>
      </w:r>
      <w:r w:rsidR="21DC456C">
        <w:tab/>
      </w:r>
    </w:p>
    <w:p w14:paraId="18BFB118" w14:textId="77777777" w:rsidR="0055467B" w:rsidRPr="0078253D" w:rsidRDefault="0055467B" w:rsidP="2FA4565E">
      <w:pPr>
        <w:pStyle w:val="Merkittyluettelo"/>
        <w:numPr>
          <w:ilvl w:val="0"/>
          <w:numId w:val="0"/>
        </w:numPr>
        <w:ind w:left="1276"/>
        <w:rPr>
          <w:rFonts w:eastAsiaTheme="minorEastAsia" w:cstheme="minorBidi"/>
          <w:sz w:val="24"/>
          <w:szCs w:val="24"/>
        </w:rPr>
      </w:pPr>
    </w:p>
    <w:p w14:paraId="28E448D3" w14:textId="6C6DC8B4" w:rsidR="00236D95" w:rsidRPr="00B33702" w:rsidRDefault="00C82B00" w:rsidP="2FA4565E">
      <w:pPr>
        <w:pStyle w:val="Merkittyluettelo"/>
        <w:numPr>
          <w:ilvl w:val="0"/>
          <w:numId w:val="0"/>
        </w:numPr>
        <w:spacing w:line="259" w:lineRule="auto"/>
        <w:ind w:left="1276"/>
        <w:rPr>
          <w:rFonts w:eastAsiaTheme="minorEastAsia" w:cstheme="minorBidi"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>11.30</w:t>
      </w:r>
      <w:r>
        <w:tab/>
      </w:r>
      <w:r w:rsidR="0A573AF3" w:rsidRPr="2FA4565E">
        <w:rPr>
          <w:rFonts w:eastAsiaTheme="minorEastAsia" w:cstheme="minorBidi"/>
          <w:sz w:val="24"/>
          <w:szCs w:val="24"/>
        </w:rPr>
        <w:t>Lounas</w:t>
      </w:r>
    </w:p>
    <w:p w14:paraId="7C445E38" w14:textId="77777777" w:rsidR="00B33702" w:rsidRPr="00B33702" w:rsidRDefault="00B33702" w:rsidP="2FA4565E">
      <w:pPr>
        <w:pStyle w:val="Merkittyluettelo"/>
        <w:numPr>
          <w:ilvl w:val="0"/>
          <w:numId w:val="0"/>
        </w:numPr>
        <w:ind w:left="1276"/>
        <w:rPr>
          <w:rFonts w:eastAsiaTheme="minorEastAsia" w:cstheme="minorBidi"/>
          <w:sz w:val="24"/>
          <w:szCs w:val="24"/>
        </w:rPr>
      </w:pPr>
    </w:p>
    <w:p w14:paraId="36E5C110" w14:textId="77777777" w:rsidR="00083F4F" w:rsidRDefault="7C662168" w:rsidP="2FA4565E">
      <w:pPr>
        <w:pStyle w:val="Merkittyluettelo"/>
        <w:numPr>
          <w:ilvl w:val="0"/>
          <w:numId w:val="0"/>
        </w:numPr>
        <w:ind w:left="1276"/>
        <w:rPr>
          <w:rFonts w:eastAsiaTheme="minorEastAsia" w:cstheme="minorBidi"/>
          <w:b/>
          <w:bCs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>12.30</w:t>
      </w:r>
      <w:r>
        <w:tab/>
      </w:r>
      <w:r w:rsidR="1387DF99" w:rsidRPr="2FA4565E">
        <w:rPr>
          <w:rFonts w:eastAsiaTheme="minorEastAsia" w:cstheme="minorBidi"/>
          <w:b/>
          <w:bCs/>
          <w:sz w:val="24"/>
          <w:szCs w:val="24"/>
        </w:rPr>
        <w:t>Yt-neuvottelut: juridiikkaa ja kokemuksia</w:t>
      </w:r>
      <w:r w:rsidR="78FE7D5D" w:rsidRPr="2FA4565E">
        <w:rPr>
          <w:rFonts w:eastAsiaTheme="minorEastAsia" w:cstheme="minorBidi"/>
          <w:b/>
          <w:bCs/>
          <w:sz w:val="24"/>
          <w:szCs w:val="24"/>
        </w:rPr>
        <w:t xml:space="preserve"> LEDien omien </w:t>
      </w:r>
    </w:p>
    <w:p w14:paraId="75C6B19C" w14:textId="4CE98D7D" w:rsidR="33C8AD65" w:rsidRPr="00B33702" w:rsidRDefault="7C662168" w:rsidP="2FA4565E">
      <w:pPr>
        <w:pStyle w:val="Merkittyluettelo"/>
        <w:numPr>
          <w:ilvl w:val="0"/>
          <w:numId w:val="0"/>
        </w:numPr>
        <w:ind w:left="1276"/>
        <w:rPr>
          <w:rFonts w:eastAsiaTheme="minorEastAsia" w:cstheme="minorBidi"/>
          <w:b/>
          <w:bCs/>
          <w:sz w:val="24"/>
          <w:szCs w:val="24"/>
        </w:rPr>
      </w:pPr>
      <w:r>
        <w:tab/>
      </w:r>
      <w:r w:rsidR="78FE7D5D" w:rsidRPr="2FA4565E">
        <w:rPr>
          <w:rFonts w:eastAsiaTheme="minorEastAsia" w:cstheme="minorBidi"/>
          <w:b/>
          <w:bCs/>
          <w:sz w:val="24"/>
          <w:szCs w:val="24"/>
        </w:rPr>
        <w:t>tapausten pohjalta</w:t>
      </w:r>
      <w:r>
        <w:tab/>
      </w:r>
    </w:p>
    <w:p w14:paraId="7B9C4427" w14:textId="7B0471FF" w:rsidR="1387DF99" w:rsidRDefault="1387DF99" w:rsidP="2FA4565E">
      <w:pPr>
        <w:pStyle w:val="Merkittyluettelo"/>
        <w:numPr>
          <w:ilvl w:val="0"/>
          <w:numId w:val="0"/>
        </w:numPr>
        <w:ind w:left="1276" w:firstLine="1276"/>
        <w:rPr>
          <w:rFonts w:eastAsiaTheme="minorEastAsia" w:cstheme="minorBidi"/>
          <w:sz w:val="24"/>
          <w:szCs w:val="24"/>
        </w:rPr>
      </w:pPr>
      <w:r w:rsidRPr="2FA4565E">
        <w:rPr>
          <w:rFonts w:eastAsiaTheme="minorEastAsia" w:cstheme="minorBidi"/>
          <w:sz w:val="24"/>
          <w:szCs w:val="24"/>
        </w:rPr>
        <w:t>Neuvottelupäällikkö Anna Zibellini, SLL</w:t>
      </w:r>
      <w:r>
        <w:tab/>
      </w:r>
    </w:p>
    <w:p w14:paraId="0D4B8BFE" w14:textId="7BAA4C5C" w:rsidR="00CC48CF" w:rsidRPr="00B33702" w:rsidRDefault="006B57EC" w:rsidP="2C9509A6">
      <w:pPr>
        <w:ind w:firstLine="1276"/>
        <w:jc w:val="left"/>
        <w:rPr>
          <w:rFonts w:asciiTheme="minorHAnsi" w:eastAsiaTheme="minorEastAsia" w:hAnsiTheme="minorHAnsi" w:cstheme="minorBidi"/>
        </w:rPr>
      </w:pPr>
      <w:r w:rsidRPr="2C9509A6">
        <w:rPr>
          <w:rFonts w:asciiTheme="minorHAnsi" w:eastAsiaTheme="minorEastAsia" w:hAnsiTheme="minorHAnsi" w:cstheme="minorBidi"/>
        </w:rPr>
        <w:t>14.</w:t>
      </w:r>
      <w:r w:rsidR="556D1BB0" w:rsidRPr="2C9509A6">
        <w:rPr>
          <w:rFonts w:asciiTheme="minorHAnsi" w:eastAsiaTheme="minorEastAsia" w:hAnsiTheme="minorHAnsi" w:cstheme="minorBidi"/>
        </w:rPr>
        <w:t>30</w:t>
      </w:r>
      <w:r>
        <w:tab/>
      </w:r>
      <w:r w:rsidR="0027544E" w:rsidRPr="2C9509A6">
        <w:rPr>
          <w:rFonts w:asciiTheme="minorHAnsi" w:eastAsiaTheme="minorEastAsia" w:hAnsiTheme="minorHAnsi" w:cstheme="minorBidi"/>
        </w:rPr>
        <w:t>Kahvi</w:t>
      </w:r>
      <w:r w:rsidR="00437F6D" w:rsidRPr="2C9509A6">
        <w:rPr>
          <w:rFonts w:asciiTheme="minorHAnsi" w:eastAsiaTheme="minorEastAsia" w:hAnsiTheme="minorHAnsi" w:cstheme="minorBidi"/>
        </w:rPr>
        <w:t>tauko</w:t>
      </w:r>
    </w:p>
    <w:p w14:paraId="1029885B" w14:textId="5C77365B" w:rsidR="2FA4565E" w:rsidRDefault="00083F4F" w:rsidP="2C9509A6">
      <w:pPr>
        <w:ind w:firstLine="1276"/>
        <w:jc w:val="left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  <w:b/>
          <w:bCs/>
        </w:rPr>
        <w:tab/>
      </w:r>
    </w:p>
    <w:p w14:paraId="43D7DF4D" w14:textId="77777777" w:rsidR="00BB142F" w:rsidRDefault="00541C23" w:rsidP="00541C23">
      <w:pPr>
        <w:ind w:left="2546" w:hanging="1270"/>
        <w:jc w:val="left"/>
        <w:rPr>
          <w:rFonts w:asciiTheme="minorHAnsi" w:eastAsiaTheme="minorEastAsia" w:hAnsiTheme="minorHAnsi" w:cstheme="minorBidi"/>
          <w:b/>
          <w:bCs/>
        </w:rPr>
      </w:pPr>
      <w:r w:rsidRPr="00541C23">
        <w:rPr>
          <w:rFonts w:asciiTheme="minorHAnsi" w:eastAsiaTheme="minorEastAsia" w:hAnsiTheme="minorHAnsi" w:cstheme="minorBidi"/>
        </w:rPr>
        <w:t>14.45</w:t>
      </w:r>
      <w:r>
        <w:rPr>
          <w:rFonts w:asciiTheme="minorHAnsi" w:eastAsiaTheme="minorEastAsia" w:hAnsiTheme="minorHAnsi" w:cstheme="minorBidi"/>
          <w:b/>
          <w:bCs/>
        </w:rPr>
        <w:tab/>
      </w:r>
      <w:r w:rsidR="5F523E0E" w:rsidRPr="2C9509A6">
        <w:rPr>
          <w:rFonts w:asciiTheme="minorHAnsi" w:eastAsiaTheme="minorEastAsia" w:hAnsiTheme="minorHAnsi" w:cstheme="minorBidi"/>
          <w:b/>
          <w:bCs/>
        </w:rPr>
        <w:t>Yt-neuvotteluiden jä</w:t>
      </w:r>
      <w:r w:rsidR="649A6FCA" w:rsidRPr="2C9509A6">
        <w:rPr>
          <w:rFonts w:asciiTheme="minorHAnsi" w:eastAsiaTheme="minorEastAsia" w:hAnsiTheme="minorHAnsi" w:cstheme="minorBidi"/>
          <w:b/>
          <w:bCs/>
        </w:rPr>
        <w:t xml:space="preserve">lkeen: miten vahvistetaan luottamusta, </w:t>
      </w:r>
    </w:p>
    <w:p w14:paraId="4E995D8B" w14:textId="749644BC" w:rsidR="7F0C6E1E" w:rsidRDefault="649A6FCA" w:rsidP="00BB142F">
      <w:pPr>
        <w:ind w:left="2546"/>
        <w:jc w:val="left"/>
      </w:pPr>
      <w:r w:rsidRPr="2C9509A6">
        <w:rPr>
          <w:rFonts w:asciiTheme="minorHAnsi" w:eastAsiaTheme="minorEastAsia" w:hAnsiTheme="minorHAnsi" w:cstheme="minorBidi"/>
          <w:b/>
          <w:bCs/>
        </w:rPr>
        <w:t>toimintakykyä ja tulevaisuususko</w:t>
      </w:r>
      <w:r w:rsidR="00541C23">
        <w:rPr>
          <w:rFonts w:asciiTheme="minorHAnsi" w:eastAsiaTheme="minorEastAsia" w:hAnsiTheme="minorHAnsi" w:cstheme="minorBidi"/>
          <w:b/>
          <w:bCs/>
        </w:rPr>
        <w:t>a?</w:t>
      </w:r>
    </w:p>
    <w:p w14:paraId="5528F190" w14:textId="4B9E6251" w:rsidR="53FB1620" w:rsidRDefault="53FB1620" w:rsidP="00541C23">
      <w:pPr>
        <w:spacing w:line="259" w:lineRule="auto"/>
        <w:ind w:left="1270" w:firstLine="1276"/>
        <w:jc w:val="left"/>
      </w:pPr>
      <w:r w:rsidRPr="2C9509A6">
        <w:rPr>
          <w:rFonts w:asciiTheme="minorHAnsi" w:eastAsiaTheme="minorEastAsia" w:hAnsiTheme="minorHAnsi" w:cstheme="minorBidi"/>
        </w:rPr>
        <w:t xml:space="preserve">KTM Kimmo Kääriä, </w:t>
      </w:r>
      <w:r w:rsidR="00F25824" w:rsidRPr="2C9509A6">
        <w:rPr>
          <w:rFonts w:asciiTheme="minorHAnsi" w:eastAsiaTheme="minorEastAsia" w:hAnsiTheme="minorHAnsi" w:cstheme="minorBidi"/>
        </w:rPr>
        <w:t>OK5</w:t>
      </w:r>
      <w:r>
        <w:tab/>
      </w:r>
      <w:r>
        <w:tab/>
      </w:r>
    </w:p>
    <w:p w14:paraId="040723C0" w14:textId="5920873D" w:rsidR="00B33702" w:rsidRPr="00B33702" w:rsidRDefault="004B36F9" w:rsidP="2FA4565E">
      <w:pPr>
        <w:jc w:val="left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ab/>
      </w:r>
      <w:r>
        <w:rPr>
          <w:rFonts w:asciiTheme="minorHAnsi" w:eastAsiaTheme="minorEastAsia" w:hAnsiTheme="minorHAnsi" w:cstheme="minorBidi"/>
        </w:rPr>
        <w:tab/>
      </w:r>
    </w:p>
    <w:p w14:paraId="3B2885B0" w14:textId="25024751" w:rsidR="0085048A" w:rsidRPr="00B33702" w:rsidRDefault="00AF6BF0" w:rsidP="2FA4565E">
      <w:pPr>
        <w:ind w:firstLine="1276"/>
        <w:jc w:val="left"/>
        <w:rPr>
          <w:rFonts w:asciiTheme="minorHAnsi" w:eastAsiaTheme="minorEastAsia" w:hAnsiTheme="minorHAnsi" w:cstheme="minorBidi"/>
        </w:rPr>
      </w:pPr>
      <w:r w:rsidRPr="2FA4565E">
        <w:rPr>
          <w:rFonts w:asciiTheme="minorHAnsi" w:eastAsiaTheme="minorEastAsia" w:hAnsiTheme="minorHAnsi" w:cstheme="minorBidi"/>
        </w:rPr>
        <w:t>16.</w:t>
      </w:r>
      <w:r w:rsidR="00B33702" w:rsidRPr="2FA4565E">
        <w:rPr>
          <w:rFonts w:asciiTheme="minorHAnsi" w:eastAsiaTheme="minorEastAsia" w:hAnsiTheme="minorHAnsi" w:cstheme="minorBidi"/>
        </w:rPr>
        <w:t>00</w:t>
      </w:r>
      <w:r>
        <w:tab/>
      </w:r>
      <w:r w:rsidR="00793BEF" w:rsidRPr="2FA4565E">
        <w:rPr>
          <w:rFonts w:asciiTheme="minorHAnsi" w:eastAsiaTheme="minorEastAsia" w:hAnsiTheme="minorHAnsi" w:cstheme="minorBidi"/>
        </w:rPr>
        <w:t>T</w:t>
      </w:r>
      <w:r w:rsidR="00A0538F" w:rsidRPr="2FA4565E">
        <w:rPr>
          <w:rFonts w:asciiTheme="minorHAnsi" w:eastAsiaTheme="minorEastAsia" w:hAnsiTheme="minorHAnsi" w:cstheme="minorBidi"/>
        </w:rPr>
        <w:t>ilaisuuden päätös</w:t>
      </w:r>
    </w:p>
    <w:p w14:paraId="0D50617E" w14:textId="77777777" w:rsidR="008A16C8" w:rsidRPr="00B33702" w:rsidRDefault="008A16C8" w:rsidP="3C2AFFF5">
      <w:pPr>
        <w:jc w:val="left"/>
        <w:rPr>
          <w:rFonts w:asciiTheme="minorHAnsi" w:eastAsiaTheme="minorEastAsia" w:hAnsiTheme="minorHAnsi" w:cstheme="minorBidi"/>
        </w:rPr>
      </w:pPr>
    </w:p>
    <w:p w14:paraId="6F61870E" w14:textId="46612AED" w:rsidR="000F7B75" w:rsidRPr="00B33702" w:rsidRDefault="008A16C8" w:rsidP="00B33702">
      <w:pPr>
        <w:jc w:val="left"/>
        <w:rPr>
          <w:rFonts w:asciiTheme="minorHAnsi" w:eastAsiaTheme="minorEastAsia" w:hAnsiTheme="minorHAnsi" w:cstheme="minorBidi"/>
        </w:rPr>
      </w:pPr>
      <w:r w:rsidRPr="00B33702">
        <w:rPr>
          <w:rFonts w:asciiTheme="minorHAnsi" w:hAnsiTheme="minorHAnsi" w:cstheme="minorHAnsi"/>
        </w:rPr>
        <w:tab/>
      </w:r>
      <w:bookmarkEnd w:id="0"/>
    </w:p>
    <w:p w14:paraId="58C4B102" w14:textId="77777777" w:rsidR="000F7B75" w:rsidRDefault="000F7B75" w:rsidP="3C2AFFF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0AF937AA" w14:textId="77777777" w:rsidR="00B33702" w:rsidRDefault="00B33702" w:rsidP="3C2AFFF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611C12B" w14:textId="77777777" w:rsidR="00B33702" w:rsidRDefault="00B33702" w:rsidP="3C2AFFF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730765D6" w14:textId="77777777" w:rsidR="008F2323" w:rsidRDefault="008F2323" w:rsidP="3C2AFFF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p w14:paraId="4B05A037" w14:textId="77777777" w:rsidR="008F2323" w:rsidRPr="00B33702" w:rsidRDefault="008F2323" w:rsidP="3C2AFFF5">
      <w:pPr>
        <w:jc w:val="left"/>
        <w:rPr>
          <w:rFonts w:asciiTheme="minorHAnsi" w:eastAsiaTheme="minorEastAsia" w:hAnsiTheme="minorHAnsi" w:cstheme="minorBidi"/>
          <w:sz w:val="18"/>
          <w:szCs w:val="18"/>
        </w:rPr>
      </w:pPr>
    </w:p>
    <w:p w14:paraId="3993C031" w14:textId="708FA1F5" w:rsidR="00460AD7" w:rsidRPr="00B33702" w:rsidRDefault="0047134E" w:rsidP="3C2AFFF5">
      <w:pPr>
        <w:jc w:val="left"/>
        <w:rPr>
          <w:rFonts w:asciiTheme="minorHAnsi" w:eastAsiaTheme="minorEastAsia" w:hAnsiTheme="minorHAnsi" w:cstheme="minorBidi"/>
          <w:sz w:val="18"/>
          <w:szCs w:val="18"/>
        </w:rPr>
      </w:pPr>
      <w:r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 xml:space="preserve">Ammattiyhdistyskoulutukseen osallistumista varten virkavapaata tai työlomaa saaneiden palvelussuhteen ehdoista on sovittu työ- ja virkaehtosopimuksessa ay-koulutuksesta kunta- ja hyvinvointialalla (KT:n yleiskirje </w:t>
      </w:r>
      <w:r w:rsidR="00D530C7"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30/</w:t>
      </w:r>
      <w:r w:rsidR="008575D4"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202</w:t>
      </w:r>
      <w:r w:rsidR="00AE2A2A"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5</w:t>
      </w:r>
      <w:r w:rsidR="00F944B6"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).</w:t>
      </w:r>
      <w:r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 xml:space="preserve"> </w:t>
      </w:r>
      <w:r w:rsidR="00607B31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Ruokailukustannusten korvaus on 32,</w:t>
      </w:r>
      <w:r w:rsidR="000944B4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 xml:space="preserve">43 €/päivä Lääkäriliitto laskuttaa korvauksen jälkikäteen </w:t>
      </w:r>
      <w:proofErr w:type="spellStart"/>
      <w:proofErr w:type="gramStart"/>
      <w:r w:rsidR="000944B4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työnantaja</w:t>
      </w:r>
      <w:r w:rsidR="00ED2533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lta</w:t>
      </w:r>
      <w:r w:rsidR="00BB142F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.</w:t>
      </w:r>
      <w:r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>Tämä</w:t>
      </w:r>
      <w:proofErr w:type="spellEnd"/>
      <w:proofErr w:type="gramEnd"/>
      <w:r w:rsidRPr="00B33702">
        <w:rPr>
          <w:rFonts w:asciiTheme="minorHAnsi" w:eastAsiaTheme="minorEastAsia" w:hAnsiTheme="minorHAnsi" w:cstheme="minorBidi"/>
          <w:sz w:val="18"/>
          <w:szCs w:val="18"/>
          <w:lang w:eastAsia="en-US"/>
          <w14:ligatures w14:val="standardContextual"/>
        </w:rPr>
        <w:t xml:space="preserve"> koulutus on järjestetty yhteistyössä TJS:n kanssa. Ohjelmaan voi tulla muutoksia.</w:t>
      </w:r>
    </w:p>
    <w:p w14:paraId="0C5AEDAC" w14:textId="77777777" w:rsidR="00B1368E" w:rsidRPr="00B1368E" w:rsidRDefault="00B1368E" w:rsidP="3C2AFFF5">
      <w:pPr>
        <w:jc w:val="left"/>
        <w:rPr>
          <w:rFonts w:asciiTheme="minorHAnsi" w:eastAsiaTheme="minorEastAsia" w:hAnsiTheme="minorHAnsi" w:cstheme="minorBidi"/>
          <w:sz w:val="22"/>
          <w:szCs w:val="22"/>
        </w:rPr>
      </w:pPr>
    </w:p>
    <w:sectPr w:rsidR="00B1368E" w:rsidRPr="00B1368E" w:rsidSect="00905B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49" w:right="849" w:bottom="1474" w:left="1134" w:header="426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C1FCA" w14:textId="77777777" w:rsidR="00826865" w:rsidRDefault="00826865" w:rsidP="00A84115">
      <w:r>
        <w:separator/>
      </w:r>
    </w:p>
  </w:endnote>
  <w:endnote w:type="continuationSeparator" w:id="0">
    <w:p w14:paraId="6603B0E4" w14:textId="77777777" w:rsidR="00826865" w:rsidRDefault="00826865" w:rsidP="00A84115">
      <w:r>
        <w:continuationSeparator/>
      </w:r>
    </w:p>
  </w:endnote>
  <w:endnote w:type="continuationNotice" w:id="1">
    <w:p w14:paraId="17B67526" w14:textId="77777777" w:rsidR="00826865" w:rsidRDefault="008268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9084" w14:textId="77777777" w:rsidR="00372C13" w:rsidRDefault="00372C1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85DE" w14:textId="77777777" w:rsidR="00A84115" w:rsidRPr="00F961FE" w:rsidRDefault="00F961FE" w:rsidP="00F961FE">
    <w:pPr>
      <w:pStyle w:val="Alatunniste"/>
    </w:pPr>
    <w:r>
      <w:rPr>
        <w:color w:val="2B579A"/>
        <w:shd w:val="clear" w:color="auto" w:fill="E6E6E6"/>
        <w:lang w:eastAsia="fi-FI"/>
      </w:rPr>
      <w:drawing>
        <wp:anchor distT="0" distB="0" distL="114300" distR="114300" simplePos="0" relativeHeight="251658240" behindDoc="0" locked="0" layoutInCell="1" allowOverlap="1" wp14:anchorId="7AA62ECE" wp14:editId="545E8AD9">
          <wp:simplePos x="0" y="0"/>
          <wp:positionH relativeFrom="page">
            <wp:posOffset>540385</wp:posOffset>
          </wp:positionH>
          <wp:positionV relativeFrom="page">
            <wp:posOffset>9901555</wp:posOffset>
          </wp:positionV>
          <wp:extent cx="6487200" cy="378000"/>
          <wp:effectExtent l="0" t="0" r="0" b="3175"/>
          <wp:wrapNone/>
          <wp:docPr id="997908738" name="Picture 1802381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_lomake_A4_osoittee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72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6338" w14:textId="77777777" w:rsidR="00372C13" w:rsidRDefault="00372C1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7894" w14:textId="77777777" w:rsidR="00826865" w:rsidRDefault="00826865" w:rsidP="00A84115">
      <w:r>
        <w:separator/>
      </w:r>
    </w:p>
  </w:footnote>
  <w:footnote w:type="continuationSeparator" w:id="0">
    <w:p w14:paraId="5CA22B3B" w14:textId="77777777" w:rsidR="00826865" w:rsidRDefault="00826865" w:rsidP="00A84115">
      <w:r>
        <w:continuationSeparator/>
      </w:r>
    </w:p>
  </w:footnote>
  <w:footnote w:type="continuationNotice" w:id="1">
    <w:p w14:paraId="33968782" w14:textId="77777777" w:rsidR="00826865" w:rsidRDefault="008268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7C5F" w14:textId="77777777" w:rsidR="00372C13" w:rsidRDefault="00372C1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A842" w14:textId="1848DDCB" w:rsidR="003A793E" w:rsidRPr="00A84115" w:rsidRDefault="004E0482" w:rsidP="00A84115">
    <w:pPr>
      <w:pStyle w:val="Yltunniste"/>
    </w:pPr>
    <w:r>
      <w:rPr>
        <w:noProof/>
        <w:color w:val="2B579A"/>
        <w:shd w:val="clear" w:color="auto" w:fill="E6E6E6"/>
      </w:rPr>
      <w:drawing>
        <wp:inline distT="0" distB="0" distL="0" distR="0" wp14:anchorId="3E716081" wp14:editId="511242AE">
          <wp:extent cx="2330622" cy="850900"/>
          <wp:effectExtent l="0" t="0" r="0" b="6350"/>
          <wp:docPr id="1301250319" name="Picture 140589054" descr="Kuva, joka sisältää kohteen teksti, Fontti, Grafiikka, logo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0530AAC4-BDC4-44F0-BC81-98BC432246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Kuva 1" descr="Kuva, joka sisältää kohteen teksti, Fontti, Grafiikka, logo&#10;&#10;Kuvaus luotu automaattisesti">
                    <a:extLst>
                      <a:ext uri="{FF2B5EF4-FFF2-40B4-BE49-F238E27FC236}">
                        <a16:creationId xmlns:a16="http://schemas.microsoft.com/office/drawing/2014/main" id="{0530AAC4-BDC4-44F0-BC81-98BC4322462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2387" cy="855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7A95" w14:textId="77777777" w:rsidR="00372C13" w:rsidRDefault="00372C1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D34A786"/>
    <w:lvl w:ilvl="0">
      <w:start w:val="1"/>
      <w:numFmt w:val="decimal"/>
      <w:pStyle w:val="Numeroituluettelo"/>
      <w:lvlText w:val="%1."/>
      <w:lvlJc w:val="left"/>
      <w:pPr>
        <w:tabs>
          <w:tab w:val="num" w:pos="2909"/>
        </w:tabs>
        <w:ind w:left="2909" w:hanging="357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CA860692"/>
    <w:lvl w:ilvl="0">
      <w:start w:val="1"/>
      <w:numFmt w:val="bullet"/>
      <w:pStyle w:val="Merkittyluettelo"/>
      <w:lvlText w:val=""/>
      <w:lvlJc w:val="left"/>
      <w:pPr>
        <w:tabs>
          <w:tab w:val="num" w:pos="2909"/>
        </w:tabs>
        <w:ind w:left="2909" w:hanging="357"/>
      </w:pPr>
      <w:rPr>
        <w:rFonts w:ascii="Symbol" w:hAnsi="Symbol" w:hint="default"/>
      </w:rPr>
    </w:lvl>
  </w:abstractNum>
  <w:abstractNum w:abstractNumId="2" w15:restartNumberingAfterBreak="0">
    <w:nsid w:val="047A6ACE"/>
    <w:multiLevelType w:val="hybridMultilevel"/>
    <w:tmpl w:val="364A0C6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87569"/>
    <w:multiLevelType w:val="hybridMultilevel"/>
    <w:tmpl w:val="6AE08B4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31544"/>
    <w:multiLevelType w:val="singleLevel"/>
    <w:tmpl w:val="074A0092"/>
    <w:lvl w:ilvl="0">
      <w:numFmt w:val="bullet"/>
      <w:pStyle w:val="Luetelmaviiva"/>
      <w:lvlText w:val="–"/>
      <w:lvlJc w:val="left"/>
      <w:pPr>
        <w:tabs>
          <w:tab w:val="num" w:pos="2909"/>
        </w:tabs>
        <w:ind w:left="2909" w:hanging="357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B5E0B7E"/>
    <w:multiLevelType w:val="hybridMultilevel"/>
    <w:tmpl w:val="451E19B0"/>
    <w:lvl w:ilvl="0" w:tplc="040B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6" w15:restartNumberingAfterBreak="0">
    <w:nsid w:val="725B6F3E"/>
    <w:multiLevelType w:val="hybridMultilevel"/>
    <w:tmpl w:val="C81A42EA"/>
    <w:lvl w:ilvl="0" w:tplc="040B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B000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3" w:tplc="040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1745058084">
    <w:abstractNumId w:val="4"/>
  </w:num>
  <w:num w:numId="2" w16cid:durableId="410127182">
    <w:abstractNumId w:val="1"/>
  </w:num>
  <w:num w:numId="3" w16cid:durableId="75635753">
    <w:abstractNumId w:val="1"/>
  </w:num>
  <w:num w:numId="4" w16cid:durableId="1305114446">
    <w:abstractNumId w:val="0"/>
  </w:num>
  <w:num w:numId="5" w16cid:durableId="627514425">
    <w:abstractNumId w:val="0"/>
  </w:num>
  <w:num w:numId="6" w16cid:durableId="1194269558">
    <w:abstractNumId w:val="5"/>
  </w:num>
  <w:num w:numId="7" w16cid:durableId="1811709659">
    <w:abstractNumId w:val="6"/>
  </w:num>
  <w:num w:numId="8" w16cid:durableId="408506443">
    <w:abstractNumId w:val="2"/>
  </w:num>
  <w:num w:numId="9" w16cid:durableId="903100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1276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E"/>
    <w:rsid w:val="00000CE8"/>
    <w:rsid w:val="00000F0D"/>
    <w:rsid w:val="00011625"/>
    <w:rsid w:val="00012DD9"/>
    <w:rsid w:val="00013D71"/>
    <w:rsid w:val="00022ECA"/>
    <w:rsid w:val="00030292"/>
    <w:rsid w:val="00030364"/>
    <w:rsid w:val="00030BE8"/>
    <w:rsid w:val="000331F4"/>
    <w:rsid w:val="00035121"/>
    <w:rsid w:val="00041BE9"/>
    <w:rsid w:val="000435EA"/>
    <w:rsid w:val="000461D5"/>
    <w:rsid w:val="000471FE"/>
    <w:rsid w:val="00047585"/>
    <w:rsid w:val="00047958"/>
    <w:rsid w:val="000507EB"/>
    <w:rsid w:val="00053A35"/>
    <w:rsid w:val="00063E90"/>
    <w:rsid w:val="00066B1D"/>
    <w:rsid w:val="00071A8A"/>
    <w:rsid w:val="0007319D"/>
    <w:rsid w:val="0007369E"/>
    <w:rsid w:val="00077BAF"/>
    <w:rsid w:val="00082196"/>
    <w:rsid w:val="0008281E"/>
    <w:rsid w:val="00083F4F"/>
    <w:rsid w:val="00086E9F"/>
    <w:rsid w:val="00087BC0"/>
    <w:rsid w:val="00093405"/>
    <w:rsid w:val="000944B4"/>
    <w:rsid w:val="00095761"/>
    <w:rsid w:val="000A10D1"/>
    <w:rsid w:val="000A3E85"/>
    <w:rsid w:val="000B0238"/>
    <w:rsid w:val="000B482F"/>
    <w:rsid w:val="000B5303"/>
    <w:rsid w:val="000B60A5"/>
    <w:rsid w:val="000B71E8"/>
    <w:rsid w:val="000BCCC0"/>
    <w:rsid w:val="000C2B97"/>
    <w:rsid w:val="000C34E4"/>
    <w:rsid w:val="000C463F"/>
    <w:rsid w:val="000C5CA2"/>
    <w:rsid w:val="000C7C58"/>
    <w:rsid w:val="000D355D"/>
    <w:rsid w:val="000D35EE"/>
    <w:rsid w:val="000E02A9"/>
    <w:rsid w:val="000E1214"/>
    <w:rsid w:val="000F0BB0"/>
    <w:rsid w:val="000F422F"/>
    <w:rsid w:val="000F7B75"/>
    <w:rsid w:val="00100E83"/>
    <w:rsid w:val="001029A1"/>
    <w:rsid w:val="00102AE7"/>
    <w:rsid w:val="001037A0"/>
    <w:rsid w:val="0011192D"/>
    <w:rsid w:val="0011647B"/>
    <w:rsid w:val="001229AB"/>
    <w:rsid w:val="00122AF6"/>
    <w:rsid w:val="00122D93"/>
    <w:rsid w:val="00125118"/>
    <w:rsid w:val="001252E3"/>
    <w:rsid w:val="001319E8"/>
    <w:rsid w:val="00147B1A"/>
    <w:rsid w:val="00155584"/>
    <w:rsid w:val="00155D6A"/>
    <w:rsid w:val="00156476"/>
    <w:rsid w:val="00156500"/>
    <w:rsid w:val="00160C28"/>
    <w:rsid w:val="00161124"/>
    <w:rsid w:val="00162A2A"/>
    <w:rsid w:val="00162BB0"/>
    <w:rsid w:val="001664C0"/>
    <w:rsid w:val="00167B2D"/>
    <w:rsid w:val="00173B23"/>
    <w:rsid w:val="00174D69"/>
    <w:rsid w:val="001800B1"/>
    <w:rsid w:val="00183E10"/>
    <w:rsid w:val="00184FE2"/>
    <w:rsid w:val="0018621D"/>
    <w:rsid w:val="00193C31"/>
    <w:rsid w:val="001A0DEE"/>
    <w:rsid w:val="001A1EA6"/>
    <w:rsid w:val="001A5ED7"/>
    <w:rsid w:val="001A798D"/>
    <w:rsid w:val="001B0E42"/>
    <w:rsid w:val="001B4A07"/>
    <w:rsid w:val="001B50FC"/>
    <w:rsid w:val="001C232D"/>
    <w:rsid w:val="001C4670"/>
    <w:rsid w:val="001C51BB"/>
    <w:rsid w:val="001C601C"/>
    <w:rsid w:val="001C68E0"/>
    <w:rsid w:val="001D0001"/>
    <w:rsid w:val="001D13D0"/>
    <w:rsid w:val="001D1D86"/>
    <w:rsid w:val="001D2FE5"/>
    <w:rsid w:val="001D3A92"/>
    <w:rsid w:val="001D3C49"/>
    <w:rsid w:val="001D7A55"/>
    <w:rsid w:val="001E5CB6"/>
    <w:rsid w:val="001E7AD5"/>
    <w:rsid w:val="001F52CB"/>
    <w:rsid w:val="00200C08"/>
    <w:rsid w:val="00201A1D"/>
    <w:rsid w:val="00201C02"/>
    <w:rsid w:val="00202CD9"/>
    <w:rsid w:val="00203EFD"/>
    <w:rsid w:val="00203F21"/>
    <w:rsid w:val="00211B87"/>
    <w:rsid w:val="00214B67"/>
    <w:rsid w:val="002165EA"/>
    <w:rsid w:val="00216A07"/>
    <w:rsid w:val="002174D8"/>
    <w:rsid w:val="00220588"/>
    <w:rsid w:val="00221AF4"/>
    <w:rsid w:val="00227FD6"/>
    <w:rsid w:val="00233876"/>
    <w:rsid w:val="00236D95"/>
    <w:rsid w:val="002377B9"/>
    <w:rsid w:val="00237855"/>
    <w:rsid w:val="00240DAA"/>
    <w:rsid w:val="002424C4"/>
    <w:rsid w:val="002518CE"/>
    <w:rsid w:val="00251DC4"/>
    <w:rsid w:val="002568E3"/>
    <w:rsid w:val="00265327"/>
    <w:rsid w:val="00265949"/>
    <w:rsid w:val="00267A93"/>
    <w:rsid w:val="0027544E"/>
    <w:rsid w:val="00276F93"/>
    <w:rsid w:val="00277504"/>
    <w:rsid w:val="002814CB"/>
    <w:rsid w:val="002828E1"/>
    <w:rsid w:val="0028303C"/>
    <w:rsid w:val="00286FCD"/>
    <w:rsid w:val="002A0ED5"/>
    <w:rsid w:val="002A360E"/>
    <w:rsid w:val="002A4038"/>
    <w:rsid w:val="002B0E3A"/>
    <w:rsid w:val="002B1D2F"/>
    <w:rsid w:val="002B3835"/>
    <w:rsid w:val="002B4229"/>
    <w:rsid w:val="002B4491"/>
    <w:rsid w:val="002B5DF2"/>
    <w:rsid w:val="002B63A9"/>
    <w:rsid w:val="002B6614"/>
    <w:rsid w:val="002B6EE7"/>
    <w:rsid w:val="002C37C4"/>
    <w:rsid w:val="002C4FA4"/>
    <w:rsid w:val="002D541B"/>
    <w:rsid w:val="002D5CE7"/>
    <w:rsid w:val="002E23A0"/>
    <w:rsid w:val="002E45B4"/>
    <w:rsid w:val="002E51CE"/>
    <w:rsid w:val="002E5F93"/>
    <w:rsid w:val="002E60E4"/>
    <w:rsid w:val="002F0460"/>
    <w:rsid w:val="00300D9B"/>
    <w:rsid w:val="00302F75"/>
    <w:rsid w:val="003037EC"/>
    <w:rsid w:val="00303F59"/>
    <w:rsid w:val="003129C3"/>
    <w:rsid w:val="00312C30"/>
    <w:rsid w:val="003131DB"/>
    <w:rsid w:val="00317C6A"/>
    <w:rsid w:val="003447F0"/>
    <w:rsid w:val="0034587E"/>
    <w:rsid w:val="003464CC"/>
    <w:rsid w:val="0035123A"/>
    <w:rsid w:val="00352058"/>
    <w:rsid w:val="003625DF"/>
    <w:rsid w:val="00363B3B"/>
    <w:rsid w:val="0036682E"/>
    <w:rsid w:val="00370089"/>
    <w:rsid w:val="00371DDC"/>
    <w:rsid w:val="00372C13"/>
    <w:rsid w:val="00372D2F"/>
    <w:rsid w:val="00382EAB"/>
    <w:rsid w:val="003848C1"/>
    <w:rsid w:val="003868B3"/>
    <w:rsid w:val="00390B01"/>
    <w:rsid w:val="00391372"/>
    <w:rsid w:val="00396A55"/>
    <w:rsid w:val="003971DC"/>
    <w:rsid w:val="003A1AD4"/>
    <w:rsid w:val="003A793E"/>
    <w:rsid w:val="003B312B"/>
    <w:rsid w:val="003B6000"/>
    <w:rsid w:val="003B6964"/>
    <w:rsid w:val="003C2A60"/>
    <w:rsid w:val="003C6A39"/>
    <w:rsid w:val="003D010C"/>
    <w:rsid w:val="003D2824"/>
    <w:rsid w:val="003D42CB"/>
    <w:rsid w:val="003D5EAC"/>
    <w:rsid w:val="003D701C"/>
    <w:rsid w:val="003D7187"/>
    <w:rsid w:val="003E255F"/>
    <w:rsid w:val="003E384B"/>
    <w:rsid w:val="003F058E"/>
    <w:rsid w:val="003F342A"/>
    <w:rsid w:val="003F5C83"/>
    <w:rsid w:val="00401C1F"/>
    <w:rsid w:val="00402F6A"/>
    <w:rsid w:val="004078AF"/>
    <w:rsid w:val="0041251A"/>
    <w:rsid w:val="004154F4"/>
    <w:rsid w:val="00416967"/>
    <w:rsid w:val="0042194E"/>
    <w:rsid w:val="00421C97"/>
    <w:rsid w:val="00422C49"/>
    <w:rsid w:val="004233BE"/>
    <w:rsid w:val="00434013"/>
    <w:rsid w:val="00437F6D"/>
    <w:rsid w:val="004403A5"/>
    <w:rsid w:val="0044105E"/>
    <w:rsid w:val="00442CFB"/>
    <w:rsid w:val="004457C2"/>
    <w:rsid w:val="004467AE"/>
    <w:rsid w:val="00446FE7"/>
    <w:rsid w:val="004507E1"/>
    <w:rsid w:val="00451D42"/>
    <w:rsid w:val="00460638"/>
    <w:rsid w:val="00460AD7"/>
    <w:rsid w:val="00460E89"/>
    <w:rsid w:val="00461036"/>
    <w:rsid w:val="00462905"/>
    <w:rsid w:val="00462E18"/>
    <w:rsid w:val="00464EBF"/>
    <w:rsid w:val="004652FC"/>
    <w:rsid w:val="00467315"/>
    <w:rsid w:val="0047134E"/>
    <w:rsid w:val="0047197E"/>
    <w:rsid w:val="00472146"/>
    <w:rsid w:val="004757B4"/>
    <w:rsid w:val="00476E89"/>
    <w:rsid w:val="00477315"/>
    <w:rsid w:val="00485F06"/>
    <w:rsid w:val="00493FD5"/>
    <w:rsid w:val="00494C36"/>
    <w:rsid w:val="00497E43"/>
    <w:rsid w:val="004A1475"/>
    <w:rsid w:val="004B36F9"/>
    <w:rsid w:val="004B44EB"/>
    <w:rsid w:val="004C1C80"/>
    <w:rsid w:val="004C1DD5"/>
    <w:rsid w:val="004C1F68"/>
    <w:rsid w:val="004C323F"/>
    <w:rsid w:val="004C3F89"/>
    <w:rsid w:val="004C6E56"/>
    <w:rsid w:val="004C72F7"/>
    <w:rsid w:val="004D530D"/>
    <w:rsid w:val="004D5C5B"/>
    <w:rsid w:val="004E0482"/>
    <w:rsid w:val="004E2709"/>
    <w:rsid w:val="004E2931"/>
    <w:rsid w:val="004E4DAF"/>
    <w:rsid w:val="004F0BDE"/>
    <w:rsid w:val="004F20A8"/>
    <w:rsid w:val="004F53FD"/>
    <w:rsid w:val="00500E09"/>
    <w:rsid w:val="00500FB0"/>
    <w:rsid w:val="0050768B"/>
    <w:rsid w:val="00507F62"/>
    <w:rsid w:val="00510B49"/>
    <w:rsid w:val="00510DF9"/>
    <w:rsid w:val="005127B1"/>
    <w:rsid w:val="0051464B"/>
    <w:rsid w:val="0051756A"/>
    <w:rsid w:val="00522413"/>
    <w:rsid w:val="0052334C"/>
    <w:rsid w:val="00523DC9"/>
    <w:rsid w:val="00525C8C"/>
    <w:rsid w:val="00526695"/>
    <w:rsid w:val="00527BDC"/>
    <w:rsid w:val="00530F36"/>
    <w:rsid w:val="005311C1"/>
    <w:rsid w:val="005354B7"/>
    <w:rsid w:val="00535F5B"/>
    <w:rsid w:val="00537832"/>
    <w:rsid w:val="00541C23"/>
    <w:rsid w:val="0055075D"/>
    <w:rsid w:val="00552BC5"/>
    <w:rsid w:val="0055467B"/>
    <w:rsid w:val="005570C5"/>
    <w:rsid w:val="00560C86"/>
    <w:rsid w:val="0056711F"/>
    <w:rsid w:val="00574E00"/>
    <w:rsid w:val="00576C33"/>
    <w:rsid w:val="0058059D"/>
    <w:rsid w:val="00585B77"/>
    <w:rsid w:val="00585CB3"/>
    <w:rsid w:val="005863E2"/>
    <w:rsid w:val="005915D3"/>
    <w:rsid w:val="00592CDF"/>
    <w:rsid w:val="005948D7"/>
    <w:rsid w:val="00595BC0"/>
    <w:rsid w:val="00597C1B"/>
    <w:rsid w:val="005A2275"/>
    <w:rsid w:val="005A244F"/>
    <w:rsid w:val="005A340F"/>
    <w:rsid w:val="005A489D"/>
    <w:rsid w:val="005B01A9"/>
    <w:rsid w:val="005B1A46"/>
    <w:rsid w:val="005B6C90"/>
    <w:rsid w:val="005C08DA"/>
    <w:rsid w:val="005C2685"/>
    <w:rsid w:val="005C3C1C"/>
    <w:rsid w:val="005C56A4"/>
    <w:rsid w:val="005C5DB2"/>
    <w:rsid w:val="005C7D30"/>
    <w:rsid w:val="005C7DBB"/>
    <w:rsid w:val="005D02D3"/>
    <w:rsid w:val="005D14B0"/>
    <w:rsid w:val="005D6B08"/>
    <w:rsid w:val="005D788B"/>
    <w:rsid w:val="005D7CC4"/>
    <w:rsid w:val="005D7FC1"/>
    <w:rsid w:val="005E23C8"/>
    <w:rsid w:val="005E2CD5"/>
    <w:rsid w:val="005E4960"/>
    <w:rsid w:val="005E6AAE"/>
    <w:rsid w:val="005F2571"/>
    <w:rsid w:val="005F36F4"/>
    <w:rsid w:val="005F5AF8"/>
    <w:rsid w:val="00602928"/>
    <w:rsid w:val="00605DEF"/>
    <w:rsid w:val="00607B31"/>
    <w:rsid w:val="00611664"/>
    <w:rsid w:val="00615317"/>
    <w:rsid w:val="0061772D"/>
    <w:rsid w:val="00620365"/>
    <w:rsid w:val="00620CCE"/>
    <w:rsid w:val="00620DBC"/>
    <w:rsid w:val="00625904"/>
    <w:rsid w:val="00627AB6"/>
    <w:rsid w:val="006343D0"/>
    <w:rsid w:val="00636EA8"/>
    <w:rsid w:val="00637000"/>
    <w:rsid w:val="00643AF3"/>
    <w:rsid w:val="00644D5E"/>
    <w:rsid w:val="00645BB0"/>
    <w:rsid w:val="006475E2"/>
    <w:rsid w:val="00650378"/>
    <w:rsid w:val="00650B03"/>
    <w:rsid w:val="00652653"/>
    <w:rsid w:val="00656BDF"/>
    <w:rsid w:val="0067140B"/>
    <w:rsid w:val="006774AF"/>
    <w:rsid w:val="00677B9C"/>
    <w:rsid w:val="00682C6E"/>
    <w:rsid w:val="006850E9"/>
    <w:rsid w:val="006951D6"/>
    <w:rsid w:val="006958CD"/>
    <w:rsid w:val="00697DFA"/>
    <w:rsid w:val="006A0B66"/>
    <w:rsid w:val="006A0BCB"/>
    <w:rsid w:val="006A3BB6"/>
    <w:rsid w:val="006A466C"/>
    <w:rsid w:val="006A5043"/>
    <w:rsid w:val="006B4CF5"/>
    <w:rsid w:val="006B57EC"/>
    <w:rsid w:val="006C019D"/>
    <w:rsid w:val="006C2E18"/>
    <w:rsid w:val="006C45FE"/>
    <w:rsid w:val="006E23DA"/>
    <w:rsid w:val="006E3427"/>
    <w:rsid w:val="006E788C"/>
    <w:rsid w:val="006E7993"/>
    <w:rsid w:val="006F00E2"/>
    <w:rsid w:val="006F1FEF"/>
    <w:rsid w:val="006F4FCA"/>
    <w:rsid w:val="006F6744"/>
    <w:rsid w:val="0070199A"/>
    <w:rsid w:val="00702E0B"/>
    <w:rsid w:val="007050A2"/>
    <w:rsid w:val="0071261B"/>
    <w:rsid w:val="00713038"/>
    <w:rsid w:val="00714066"/>
    <w:rsid w:val="0072053B"/>
    <w:rsid w:val="007217BF"/>
    <w:rsid w:val="00726124"/>
    <w:rsid w:val="0072731A"/>
    <w:rsid w:val="007364E5"/>
    <w:rsid w:val="00736996"/>
    <w:rsid w:val="00740A89"/>
    <w:rsid w:val="00742510"/>
    <w:rsid w:val="00745496"/>
    <w:rsid w:val="007464F6"/>
    <w:rsid w:val="00747CEA"/>
    <w:rsid w:val="007512AB"/>
    <w:rsid w:val="007543A1"/>
    <w:rsid w:val="0076010B"/>
    <w:rsid w:val="00772C44"/>
    <w:rsid w:val="00776608"/>
    <w:rsid w:val="00776913"/>
    <w:rsid w:val="0078253D"/>
    <w:rsid w:val="007857EA"/>
    <w:rsid w:val="007874A0"/>
    <w:rsid w:val="00793BEF"/>
    <w:rsid w:val="007945AF"/>
    <w:rsid w:val="00794D89"/>
    <w:rsid w:val="00794EDE"/>
    <w:rsid w:val="00795E70"/>
    <w:rsid w:val="007A1274"/>
    <w:rsid w:val="007A1511"/>
    <w:rsid w:val="007A441A"/>
    <w:rsid w:val="007A7C9A"/>
    <w:rsid w:val="007B1D0D"/>
    <w:rsid w:val="007B517E"/>
    <w:rsid w:val="007B5C65"/>
    <w:rsid w:val="007B7A8F"/>
    <w:rsid w:val="007B7B77"/>
    <w:rsid w:val="007C43C5"/>
    <w:rsid w:val="007C4934"/>
    <w:rsid w:val="007C61DC"/>
    <w:rsid w:val="007D054E"/>
    <w:rsid w:val="007D1223"/>
    <w:rsid w:val="007D731C"/>
    <w:rsid w:val="007E183A"/>
    <w:rsid w:val="007E218C"/>
    <w:rsid w:val="007E3E45"/>
    <w:rsid w:val="007E6AD7"/>
    <w:rsid w:val="007E6CAA"/>
    <w:rsid w:val="007F1887"/>
    <w:rsid w:val="007F1BE3"/>
    <w:rsid w:val="00800DA7"/>
    <w:rsid w:val="0080129B"/>
    <w:rsid w:val="00804C1E"/>
    <w:rsid w:val="00804C37"/>
    <w:rsid w:val="00806D55"/>
    <w:rsid w:val="008104E7"/>
    <w:rsid w:val="00815E94"/>
    <w:rsid w:val="008202D6"/>
    <w:rsid w:val="00821C21"/>
    <w:rsid w:val="00824C7C"/>
    <w:rsid w:val="00826865"/>
    <w:rsid w:val="00830357"/>
    <w:rsid w:val="00830D6C"/>
    <w:rsid w:val="00832678"/>
    <w:rsid w:val="008345E7"/>
    <w:rsid w:val="00836DCF"/>
    <w:rsid w:val="008379D1"/>
    <w:rsid w:val="00845595"/>
    <w:rsid w:val="00845F9B"/>
    <w:rsid w:val="0085048A"/>
    <w:rsid w:val="00855A75"/>
    <w:rsid w:val="008575D4"/>
    <w:rsid w:val="00860213"/>
    <w:rsid w:val="00861160"/>
    <w:rsid w:val="0086188E"/>
    <w:rsid w:val="008637EC"/>
    <w:rsid w:val="008649A1"/>
    <w:rsid w:val="00871E52"/>
    <w:rsid w:val="0087283B"/>
    <w:rsid w:val="00872947"/>
    <w:rsid w:val="00874613"/>
    <w:rsid w:val="0087625D"/>
    <w:rsid w:val="00881C79"/>
    <w:rsid w:val="00884D53"/>
    <w:rsid w:val="00885720"/>
    <w:rsid w:val="00896D54"/>
    <w:rsid w:val="008A16C8"/>
    <w:rsid w:val="008A747F"/>
    <w:rsid w:val="008A77D9"/>
    <w:rsid w:val="008B405B"/>
    <w:rsid w:val="008B546F"/>
    <w:rsid w:val="008B6525"/>
    <w:rsid w:val="008B709A"/>
    <w:rsid w:val="008C48CC"/>
    <w:rsid w:val="008C5A9D"/>
    <w:rsid w:val="008D5920"/>
    <w:rsid w:val="008E3D08"/>
    <w:rsid w:val="008F2323"/>
    <w:rsid w:val="008F2960"/>
    <w:rsid w:val="008F3788"/>
    <w:rsid w:val="008F5688"/>
    <w:rsid w:val="00901EB2"/>
    <w:rsid w:val="00901F5F"/>
    <w:rsid w:val="009022FA"/>
    <w:rsid w:val="009031E8"/>
    <w:rsid w:val="00904DDF"/>
    <w:rsid w:val="00905A07"/>
    <w:rsid w:val="00905B04"/>
    <w:rsid w:val="00906198"/>
    <w:rsid w:val="00911BD1"/>
    <w:rsid w:val="00911D03"/>
    <w:rsid w:val="009160CB"/>
    <w:rsid w:val="00917D7E"/>
    <w:rsid w:val="00921337"/>
    <w:rsid w:val="0092552F"/>
    <w:rsid w:val="00925894"/>
    <w:rsid w:val="00925967"/>
    <w:rsid w:val="00925ABD"/>
    <w:rsid w:val="00925D86"/>
    <w:rsid w:val="00931F40"/>
    <w:rsid w:val="009350F2"/>
    <w:rsid w:val="00935167"/>
    <w:rsid w:val="00935CE5"/>
    <w:rsid w:val="009427D5"/>
    <w:rsid w:val="00943FF6"/>
    <w:rsid w:val="00946467"/>
    <w:rsid w:val="009510F8"/>
    <w:rsid w:val="00951E5A"/>
    <w:rsid w:val="009527EE"/>
    <w:rsid w:val="00954592"/>
    <w:rsid w:val="00954E0D"/>
    <w:rsid w:val="009554BC"/>
    <w:rsid w:val="00957E77"/>
    <w:rsid w:val="00961106"/>
    <w:rsid w:val="009611DF"/>
    <w:rsid w:val="00962589"/>
    <w:rsid w:val="00972657"/>
    <w:rsid w:val="00973287"/>
    <w:rsid w:val="009741E4"/>
    <w:rsid w:val="0097532A"/>
    <w:rsid w:val="009768F4"/>
    <w:rsid w:val="009817E9"/>
    <w:rsid w:val="00984714"/>
    <w:rsid w:val="00992A71"/>
    <w:rsid w:val="0099634E"/>
    <w:rsid w:val="00996540"/>
    <w:rsid w:val="009968F8"/>
    <w:rsid w:val="00996CBA"/>
    <w:rsid w:val="009A0D3C"/>
    <w:rsid w:val="009A1180"/>
    <w:rsid w:val="009A3506"/>
    <w:rsid w:val="009A601D"/>
    <w:rsid w:val="009B0635"/>
    <w:rsid w:val="009B1699"/>
    <w:rsid w:val="009B33E7"/>
    <w:rsid w:val="009B4B8F"/>
    <w:rsid w:val="009B4E82"/>
    <w:rsid w:val="009B7241"/>
    <w:rsid w:val="009C0565"/>
    <w:rsid w:val="009C7271"/>
    <w:rsid w:val="009E03AA"/>
    <w:rsid w:val="009E1FFA"/>
    <w:rsid w:val="009F18FF"/>
    <w:rsid w:val="009F4AEC"/>
    <w:rsid w:val="009FB990"/>
    <w:rsid w:val="00A03D76"/>
    <w:rsid w:val="00A0481B"/>
    <w:rsid w:val="00A0538F"/>
    <w:rsid w:val="00A06FA4"/>
    <w:rsid w:val="00A072AB"/>
    <w:rsid w:val="00A12CCF"/>
    <w:rsid w:val="00A14403"/>
    <w:rsid w:val="00A14887"/>
    <w:rsid w:val="00A161EC"/>
    <w:rsid w:val="00A232B9"/>
    <w:rsid w:val="00A24DFF"/>
    <w:rsid w:val="00A33A18"/>
    <w:rsid w:val="00A34AC2"/>
    <w:rsid w:val="00A364C5"/>
    <w:rsid w:val="00A369A0"/>
    <w:rsid w:val="00A37EB7"/>
    <w:rsid w:val="00A40A26"/>
    <w:rsid w:val="00A53887"/>
    <w:rsid w:val="00A54820"/>
    <w:rsid w:val="00A5714C"/>
    <w:rsid w:val="00A6281B"/>
    <w:rsid w:val="00A66285"/>
    <w:rsid w:val="00A66CF6"/>
    <w:rsid w:val="00A708D1"/>
    <w:rsid w:val="00A714C0"/>
    <w:rsid w:val="00A74D11"/>
    <w:rsid w:val="00A74D5F"/>
    <w:rsid w:val="00A74E85"/>
    <w:rsid w:val="00A767E8"/>
    <w:rsid w:val="00A84115"/>
    <w:rsid w:val="00A87673"/>
    <w:rsid w:val="00A87DE6"/>
    <w:rsid w:val="00A956DE"/>
    <w:rsid w:val="00AA08DA"/>
    <w:rsid w:val="00AA1485"/>
    <w:rsid w:val="00AA1B73"/>
    <w:rsid w:val="00AA2DD7"/>
    <w:rsid w:val="00AA43CD"/>
    <w:rsid w:val="00AB1408"/>
    <w:rsid w:val="00AB2019"/>
    <w:rsid w:val="00AB5C70"/>
    <w:rsid w:val="00AB5DC5"/>
    <w:rsid w:val="00AC3334"/>
    <w:rsid w:val="00AC4607"/>
    <w:rsid w:val="00AC4FC2"/>
    <w:rsid w:val="00AD44CC"/>
    <w:rsid w:val="00AE0166"/>
    <w:rsid w:val="00AE12F0"/>
    <w:rsid w:val="00AE241A"/>
    <w:rsid w:val="00AE2A2A"/>
    <w:rsid w:val="00AE5B2A"/>
    <w:rsid w:val="00AE6AA4"/>
    <w:rsid w:val="00AE7246"/>
    <w:rsid w:val="00AF0009"/>
    <w:rsid w:val="00AF1307"/>
    <w:rsid w:val="00AF2463"/>
    <w:rsid w:val="00AF4981"/>
    <w:rsid w:val="00AF64C4"/>
    <w:rsid w:val="00AF6BF0"/>
    <w:rsid w:val="00AF7E88"/>
    <w:rsid w:val="00B017C2"/>
    <w:rsid w:val="00B0393B"/>
    <w:rsid w:val="00B05218"/>
    <w:rsid w:val="00B0719C"/>
    <w:rsid w:val="00B1368E"/>
    <w:rsid w:val="00B159D5"/>
    <w:rsid w:val="00B16BE5"/>
    <w:rsid w:val="00B23F2D"/>
    <w:rsid w:val="00B270DD"/>
    <w:rsid w:val="00B33702"/>
    <w:rsid w:val="00B35E2F"/>
    <w:rsid w:val="00B364D0"/>
    <w:rsid w:val="00B400B8"/>
    <w:rsid w:val="00B4018D"/>
    <w:rsid w:val="00B40E7D"/>
    <w:rsid w:val="00B40F03"/>
    <w:rsid w:val="00B41A85"/>
    <w:rsid w:val="00B4205C"/>
    <w:rsid w:val="00B454FE"/>
    <w:rsid w:val="00B45C8E"/>
    <w:rsid w:val="00B465FC"/>
    <w:rsid w:val="00B51DEE"/>
    <w:rsid w:val="00B55B46"/>
    <w:rsid w:val="00B60AAD"/>
    <w:rsid w:val="00B61B03"/>
    <w:rsid w:val="00B626B7"/>
    <w:rsid w:val="00B633EA"/>
    <w:rsid w:val="00B645B4"/>
    <w:rsid w:val="00B6626D"/>
    <w:rsid w:val="00B73EC6"/>
    <w:rsid w:val="00B7415D"/>
    <w:rsid w:val="00B76484"/>
    <w:rsid w:val="00B938C5"/>
    <w:rsid w:val="00B97F20"/>
    <w:rsid w:val="00BA1020"/>
    <w:rsid w:val="00BA2DCF"/>
    <w:rsid w:val="00BA346B"/>
    <w:rsid w:val="00BA6618"/>
    <w:rsid w:val="00BB142F"/>
    <w:rsid w:val="00BB67C8"/>
    <w:rsid w:val="00BB7F87"/>
    <w:rsid w:val="00BC11C4"/>
    <w:rsid w:val="00BC3669"/>
    <w:rsid w:val="00BC3BE4"/>
    <w:rsid w:val="00BC491E"/>
    <w:rsid w:val="00BC5603"/>
    <w:rsid w:val="00BC5A06"/>
    <w:rsid w:val="00BC6ACD"/>
    <w:rsid w:val="00BD1DE4"/>
    <w:rsid w:val="00BD207A"/>
    <w:rsid w:val="00BD4AEB"/>
    <w:rsid w:val="00BD4DFA"/>
    <w:rsid w:val="00BD5BA9"/>
    <w:rsid w:val="00BD6785"/>
    <w:rsid w:val="00BE39B0"/>
    <w:rsid w:val="00BE3B56"/>
    <w:rsid w:val="00BE4042"/>
    <w:rsid w:val="00BE50D2"/>
    <w:rsid w:val="00BE5EEC"/>
    <w:rsid w:val="00BE60C8"/>
    <w:rsid w:val="00BE730E"/>
    <w:rsid w:val="00BE7C5B"/>
    <w:rsid w:val="00BF333C"/>
    <w:rsid w:val="00BF4FBC"/>
    <w:rsid w:val="00BF767D"/>
    <w:rsid w:val="00C0452D"/>
    <w:rsid w:val="00C10CF6"/>
    <w:rsid w:val="00C13D6A"/>
    <w:rsid w:val="00C16D0D"/>
    <w:rsid w:val="00C27F50"/>
    <w:rsid w:val="00C303C1"/>
    <w:rsid w:val="00C30D09"/>
    <w:rsid w:val="00C31F78"/>
    <w:rsid w:val="00C32861"/>
    <w:rsid w:val="00C329BF"/>
    <w:rsid w:val="00C3467D"/>
    <w:rsid w:val="00C3482F"/>
    <w:rsid w:val="00C35E4C"/>
    <w:rsid w:val="00C37658"/>
    <w:rsid w:val="00C37B81"/>
    <w:rsid w:val="00C40CE5"/>
    <w:rsid w:val="00C42C75"/>
    <w:rsid w:val="00C47442"/>
    <w:rsid w:val="00C50CF9"/>
    <w:rsid w:val="00C52B14"/>
    <w:rsid w:val="00C574A6"/>
    <w:rsid w:val="00C61681"/>
    <w:rsid w:val="00C63847"/>
    <w:rsid w:val="00C74D8B"/>
    <w:rsid w:val="00C76E8E"/>
    <w:rsid w:val="00C825AB"/>
    <w:rsid w:val="00C82B00"/>
    <w:rsid w:val="00C8322D"/>
    <w:rsid w:val="00C84021"/>
    <w:rsid w:val="00C847CB"/>
    <w:rsid w:val="00C85BB5"/>
    <w:rsid w:val="00C87064"/>
    <w:rsid w:val="00C91F14"/>
    <w:rsid w:val="00C95FAB"/>
    <w:rsid w:val="00C97BFB"/>
    <w:rsid w:val="00CA44FF"/>
    <w:rsid w:val="00CA638E"/>
    <w:rsid w:val="00CB1E6A"/>
    <w:rsid w:val="00CB25E4"/>
    <w:rsid w:val="00CB5C21"/>
    <w:rsid w:val="00CB6EDB"/>
    <w:rsid w:val="00CB77EB"/>
    <w:rsid w:val="00CC0310"/>
    <w:rsid w:val="00CC246C"/>
    <w:rsid w:val="00CC48CF"/>
    <w:rsid w:val="00CD3D4F"/>
    <w:rsid w:val="00CD54F1"/>
    <w:rsid w:val="00CD5E27"/>
    <w:rsid w:val="00CE0531"/>
    <w:rsid w:val="00CE4F9C"/>
    <w:rsid w:val="00CE5921"/>
    <w:rsid w:val="00CE6381"/>
    <w:rsid w:val="00CF0CDB"/>
    <w:rsid w:val="00CF21F3"/>
    <w:rsid w:val="00CF402E"/>
    <w:rsid w:val="00CF53D8"/>
    <w:rsid w:val="00D019B3"/>
    <w:rsid w:val="00D02451"/>
    <w:rsid w:val="00D0261C"/>
    <w:rsid w:val="00D057FB"/>
    <w:rsid w:val="00D06091"/>
    <w:rsid w:val="00D1484A"/>
    <w:rsid w:val="00D20F8D"/>
    <w:rsid w:val="00D22959"/>
    <w:rsid w:val="00D26045"/>
    <w:rsid w:val="00D27BBF"/>
    <w:rsid w:val="00D33305"/>
    <w:rsid w:val="00D34162"/>
    <w:rsid w:val="00D343C5"/>
    <w:rsid w:val="00D3547E"/>
    <w:rsid w:val="00D365E7"/>
    <w:rsid w:val="00D41E61"/>
    <w:rsid w:val="00D45949"/>
    <w:rsid w:val="00D46475"/>
    <w:rsid w:val="00D530C7"/>
    <w:rsid w:val="00D56F61"/>
    <w:rsid w:val="00D62F70"/>
    <w:rsid w:val="00D64C01"/>
    <w:rsid w:val="00D73D8F"/>
    <w:rsid w:val="00D742BE"/>
    <w:rsid w:val="00D754F3"/>
    <w:rsid w:val="00D76EC9"/>
    <w:rsid w:val="00D77A2A"/>
    <w:rsid w:val="00D817C6"/>
    <w:rsid w:val="00D8259C"/>
    <w:rsid w:val="00D82626"/>
    <w:rsid w:val="00D82CDF"/>
    <w:rsid w:val="00D8401B"/>
    <w:rsid w:val="00D9314E"/>
    <w:rsid w:val="00D932FA"/>
    <w:rsid w:val="00D93489"/>
    <w:rsid w:val="00D93DE5"/>
    <w:rsid w:val="00D950FD"/>
    <w:rsid w:val="00D9669B"/>
    <w:rsid w:val="00D977D1"/>
    <w:rsid w:val="00DA2207"/>
    <w:rsid w:val="00DB1AD7"/>
    <w:rsid w:val="00DB2D25"/>
    <w:rsid w:val="00DC44A1"/>
    <w:rsid w:val="00DC5E7F"/>
    <w:rsid w:val="00DC79AE"/>
    <w:rsid w:val="00DD47E8"/>
    <w:rsid w:val="00DD5494"/>
    <w:rsid w:val="00DD7C91"/>
    <w:rsid w:val="00DE1017"/>
    <w:rsid w:val="00DE27AA"/>
    <w:rsid w:val="00DE2B82"/>
    <w:rsid w:val="00DE4073"/>
    <w:rsid w:val="00DE6C46"/>
    <w:rsid w:val="00DE6F4E"/>
    <w:rsid w:val="00DF1A49"/>
    <w:rsid w:val="00DF45F9"/>
    <w:rsid w:val="00DF467D"/>
    <w:rsid w:val="00DF7201"/>
    <w:rsid w:val="00E02430"/>
    <w:rsid w:val="00E0249D"/>
    <w:rsid w:val="00E04A0A"/>
    <w:rsid w:val="00E061CF"/>
    <w:rsid w:val="00E10403"/>
    <w:rsid w:val="00E10C5F"/>
    <w:rsid w:val="00E1181A"/>
    <w:rsid w:val="00E1310E"/>
    <w:rsid w:val="00E132B7"/>
    <w:rsid w:val="00E1357B"/>
    <w:rsid w:val="00E140C3"/>
    <w:rsid w:val="00E261F4"/>
    <w:rsid w:val="00E271FE"/>
    <w:rsid w:val="00E30024"/>
    <w:rsid w:val="00E309CE"/>
    <w:rsid w:val="00E32FAF"/>
    <w:rsid w:val="00E35456"/>
    <w:rsid w:val="00E376B8"/>
    <w:rsid w:val="00E42317"/>
    <w:rsid w:val="00E43B42"/>
    <w:rsid w:val="00E4590C"/>
    <w:rsid w:val="00E5044E"/>
    <w:rsid w:val="00E55591"/>
    <w:rsid w:val="00E57A22"/>
    <w:rsid w:val="00E6452C"/>
    <w:rsid w:val="00E67B92"/>
    <w:rsid w:val="00E71D8B"/>
    <w:rsid w:val="00E7403A"/>
    <w:rsid w:val="00E746BA"/>
    <w:rsid w:val="00E749EC"/>
    <w:rsid w:val="00E7534D"/>
    <w:rsid w:val="00E75727"/>
    <w:rsid w:val="00E758B4"/>
    <w:rsid w:val="00E77C74"/>
    <w:rsid w:val="00E852BC"/>
    <w:rsid w:val="00E85C09"/>
    <w:rsid w:val="00E872F1"/>
    <w:rsid w:val="00E878BA"/>
    <w:rsid w:val="00E878BB"/>
    <w:rsid w:val="00E87FF6"/>
    <w:rsid w:val="00E903E4"/>
    <w:rsid w:val="00EA2524"/>
    <w:rsid w:val="00EA30DA"/>
    <w:rsid w:val="00EA40F2"/>
    <w:rsid w:val="00EA4ACE"/>
    <w:rsid w:val="00EA5060"/>
    <w:rsid w:val="00EA6680"/>
    <w:rsid w:val="00EA6986"/>
    <w:rsid w:val="00EA6F7E"/>
    <w:rsid w:val="00EB0E8C"/>
    <w:rsid w:val="00EB152F"/>
    <w:rsid w:val="00EB4EB0"/>
    <w:rsid w:val="00EB588B"/>
    <w:rsid w:val="00EC729B"/>
    <w:rsid w:val="00ED1961"/>
    <w:rsid w:val="00ED2533"/>
    <w:rsid w:val="00ED298F"/>
    <w:rsid w:val="00ED455E"/>
    <w:rsid w:val="00ED662A"/>
    <w:rsid w:val="00EE64F9"/>
    <w:rsid w:val="00EE75CE"/>
    <w:rsid w:val="00EF07CC"/>
    <w:rsid w:val="00EF185F"/>
    <w:rsid w:val="00EF191C"/>
    <w:rsid w:val="00EF797F"/>
    <w:rsid w:val="00EF7BF7"/>
    <w:rsid w:val="00F031B4"/>
    <w:rsid w:val="00F04C68"/>
    <w:rsid w:val="00F10628"/>
    <w:rsid w:val="00F1123E"/>
    <w:rsid w:val="00F11344"/>
    <w:rsid w:val="00F11B73"/>
    <w:rsid w:val="00F24915"/>
    <w:rsid w:val="00F250A5"/>
    <w:rsid w:val="00F251F4"/>
    <w:rsid w:val="00F25307"/>
    <w:rsid w:val="00F25824"/>
    <w:rsid w:val="00F30704"/>
    <w:rsid w:val="00F31360"/>
    <w:rsid w:val="00F31783"/>
    <w:rsid w:val="00F42C33"/>
    <w:rsid w:val="00F43614"/>
    <w:rsid w:val="00F46AB3"/>
    <w:rsid w:val="00F503CA"/>
    <w:rsid w:val="00F51363"/>
    <w:rsid w:val="00F52324"/>
    <w:rsid w:val="00F5453E"/>
    <w:rsid w:val="00F612E3"/>
    <w:rsid w:val="00F63794"/>
    <w:rsid w:val="00F63BE3"/>
    <w:rsid w:val="00F646CC"/>
    <w:rsid w:val="00F7132B"/>
    <w:rsid w:val="00F74059"/>
    <w:rsid w:val="00F75B95"/>
    <w:rsid w:val="00F77E6E"/>
    <w:rsid w:val="00F82170"/>
    <w:rsid w:val="00F822C6"/>
    <w:rsid w:val="00F831D4"/>
    <w:rsid w:val="00F83C03"/>
    <w:rsid w:val="00F84AC5"/>
    <w:rsid w:val="00F84E7B"/>
    <w:rsid w:val="00F85644"/>
    <w:rsid w:val="00F9264F"/>
    <w:rsid w:val="00F944B6"/>
    <w:rsid w:val="00F95BCA"/>
    <w:rsid w:val="00F961FE"/>
    <w:rsid w:val="00FA011F"/>
    <w:rsid w:val="00FA2DAE"/>
    <w:rsid w:val="00FA3FFD"/>
    <w:rsid w:val="00FA4388"/>
    <w:rsid w:val="00FA4937"/>
    <w:rsid w:val="00FC1213"/>
    <w:rsid w:val="00FC1337"/>
    <w:rsid w:val="00FC243B"/>
    <w:rsid w:val="00FC4639"/>
    <w:rsid w:val="00FC49E9"/>
    <w:rsid w:val="00FC6951"/>
    <w:rsid w:val="00FC6BD6"/>
    <w:rsid w:val="00FD0C16"/>
    <w:rsid w:val="00FD5B75"/>
    <w:rsid w:val="00FE3DEB"/>
    <w:rsid w:val="00FE470C"/>
    <w:rsid w:val="00FF24F1"/>
    <w:rsid w:val="00FF2E83"/>
    <w:rsid w:val="00FF35A9"/>
    <w:rsid w:val="00FF572B"/>
    <w:rsid w:val="00FF5E65"/>
    <w:rsid w:val="00FF6234"/>
    <w:rsid w:val="0132440C"/>
    <w:rsid w:val="0162B00F"/>
    <w:rsid w:val="01CF913A"/>
    <w:rsid w:val="023ED91F"/>
    <w:rsid w:val="02E08699"/>
    <w:rsid w:val="02F47602"/>
    <w:rsid w:val="034D931C"/>
    <w:rsid w:val="03BD0238"/>
    <w:rsid w:val="04108F4F"/>
    <w:rsid w:val="041DC8D9"/>
    <w:rsid w:val="043F7804"/>
    <w:rsid w:val="044792C8"/>
    <w:rsid w:val="0491DFBE"/>
    <w:rsid w:val="05301996"/>
    <w:rsid w:val="05370BED"/>
    <w:rsid w:val="055F7901"/>
    <w:rsid w:val="05618995"/>
    <w:rsid w:val="05A7BB9F"/>
    <w:rsid w:val="05AD0976"/>
    <w:rsid w:val="05AF8D24"/>
    <w:rsid w:val="05CE5BFD"/>
    <w:rsid w:val="0606AB7F"/>
    <w:rsid w:val="0691CD4B"/>
    <w:rsid w:val="06966E64"/>
    <w:rsid w:val="06A6032F"/>
    <w:rsid w:val="077F02B6"/>
    <w:rsid w:val="080C633B"/>
    <w:rsid w:val="084EBB3E"/>
    <w:rsid w:val="085B078A"/>
    <w:rsid w:val="08AD0FFA"/>
    <w:rsid w:val="08CCD8DE"/>
    <w:rsid w:val="08E24D6B"/>
    <w:rsid w:val="09758507"/>
    <w:rsid w:val="0A09F73E"/>
    <w:rsid w:val="0A107533"/>
    <w:rsid w:val="0A573AF3"/>
    <w:rsid w:val="0ACAF389"/>
    <w:rsid w:val="0B3CF17A"/>
    <w:rsid w:val="0B9EEAE9"/>
    <w:rsid w:val="0BA0F975"/>
    <w:rsid w:val="0BE48735"/>
    <w:rsid w:val="0C3D80FE"/>
    <w:rsid w:val="0CA2790D"/>
    <w:rsid w:val="0D801051"/>
    <w:rsid w:val="0DD2474E"/>
    <w:rsid w:val="0E75CC5F"/>
    <w:rsid w:val="0EBC7B80"/>
    <w:rsid w:val="0EE1B2EB"/>
    <w:rsid w:val="0F2BDABA"/>
    <w:rsid w:val="0FC109F3"/>
    <w:rsid w:val="11A61252"/>
    <w:rsid w:val="11E5F36D"/>
    <w:rsid w:val="12195C45"/>
    <w:rsid w:val="122192A2"/>
    <w:rsid w:val="122719FE"/>
    <w:rsid w:val="1296CB52"/>
    <w:rsid w:val="12B1155D"/>
    <w:rsid w:val="12BBA978"/>
    <w:rsid w:val="12C972A1"/>
    <w:rsid w:val="12E80DAD"/>
    <w:rsid w:val="134CE008"/>
    <w:rsid w:val="1373DF49"/>
    <w:rsid w:val="1387DF99"/>
    <w:rsid w:val="13D17FE9"/>
    <w:rsid w:val="1452B518"/>
    <w:rsid w:val="1464753A"/>
    <w:rsid w:val="149BD47D"/>
    <w:rsid w:val="14D3C7B1"/>
    <w:rsid w:val="14EF3082"/>
    <w:rsid w:val="14FB4428"/>
    <w:rsid w:val="151EA9AB"/>
    <w:rsid w:val="153F299C"/>
    <w:rsid w:val="15774991"/>
    <w:rsid w:val="1613BCA8"/>
    <w:rsid w:val="169AF3C4"/>
    <w:rsid w:val="17059EC7"/>
    <w:rsid w:val="171B8897"/>
    <w:rsid w:val="175908C3"/>
    <w:rsid w:val="177ADE3D"/>
    <w:rsid w:val="17AEA4B0"/>
    <w:rsid w:val="17B02195"/>
    <w:rsid w:val="17BC40F2"/>
    <w:rsid w:val="1831036B"/>
    <w:rsid w:val="18590217"/>
    <w:rsid w:val="185B2EBB"/>
    <w:rsid w:val="18CEC2F7"/>
    <w:rsid w:val="18EFC88E"/>
    <w:rsid w:val="196CB0AE"/>
    <w:rsid w:val="196CEDD2"/>
    <w:rsid w:val="19DA3FC4"/>
    <w:rsid w:val="1A499E3E"/>
    <w:rsid w:val="1A8B1205"/>
    <w:rsid w:val="1B728375"/>
    <w:rsid w:val="1C1F78AE"/>
    <w:rsid w:val="1C98E614"/>
    <w:rsid w:val="1CA28F39"/>
    <w:rsid w:val="1CB413AC"/>
    <w:rsid w:val="1CF2299B"/>
    <w:rsid w:val="1E572A00"/>
    <w:rsid w:val="1E625330"/>
    <w:rsid w:val="1E96530E"/>
    <w:rsid w:val="1EDC699C"/>
    <w:rsid w:val="1F54760F"/>
    <w:rsid w:val="203020F6"/>
    <w:rsid w:val="2053AC41"/>
    <w:rsid w:val="208B66A8"/>
    <w:rsid w:val="20A72D28"/>
    <w:rsid w:val="20C9E4DC"/>
    <w:rsid w:val="20E9C94D"/>
    <w:rsid w:val="21DC456C"/>
    <w:rsid w:val="224A7462"/>
    <w:rsid w:val="225121A8"/>
    <w:rsid w:val="22C8D40F"/>
    <w:rsid w:val="23164902"/>
    <w:rsid w:val="2394465E"/>
    <w:rsid w:val="239A8B5D"/>
    <w:rsid w:val="23E741B0"/>
    <w:rsid w:val="242DBC0A"/>
    <w:rsid w:val="243CE0AE"/>
    <w:rsid w:val="2482E30F"/>
    <w:rsid w:val="251A9EED"/>
    <w:rsid w:val="25DDE0CB"/>
    <w:rsid w:val="25F2BD23"/>
    <w:rsid w:val="262426A1"/>
    <w:rsid w:val="2629F692"/>
    <w:rsid w:val="2646F9F7"/>
    <w:rsid w:val="27048449"/>
    <w:rsid w:val="27398AAE"/>
    <w:rsid w:val="2788F949"/>
    <w:rsid w:val="27C4F2D3"/>
    <w:rsid w:val="27D262E5"/>
    <w:rsid w:val="28578168"/>
    <w:rsid w:val="28C91BF3"/>
    <w:rsid w:val="29778531"/>
    <w:rsid w:val="297FFB67"/>
    <w:rsid w:val="29A322D8"/>
    <w:rsid w:val="29CA8921"/>
    <w:rsid w:val="2A386982"/>
    <w:rsid w:val="2B0F0ADF"/>
    <w:rsid w:val="2C217AD3"/>
    <w:rsid w:val="2C322D65"/>
    <w:rsid w:val="2C5931CE"/>
    <w:rsid w:val="2C9509A6"/>
    <w:rsid w:val="2CBA120A"/>
    <w:rsid w:val="2D27E308"/>
    <w:rsid w:val="2D28F90A"/>
    <w:rsid w:val="2D37A3CD"/>
    <w:rsid w:val="2D60E5EF"/>
    <w:rsid w:val="2DE5DBC3"/>
    <w:rsid w:val="2E71EAC6"/>
    <w:rsid w:val="2EA7222C"/>
    <w:rsid w:val="2F4B2F7E"/>
    <w:rsid w:val="2FA4565E"/>
    <w:rsid w:val="2FAE09E9"/>
    <w:rsid w:val="2FD865B2"/>
    <w:rsid w:val="300828DE"/>
    <w:rsid w:val="301D1DC1"/>
    <w:rsid w:val="30807AB4"/>
    <w:rsid w:val="30DD39FB"/>
    <w:rsid w:val="30EBA303"/>
    <w:rsid w:val="31D62E8E"/>
    <w:rsid w:val="31E9CC6D"/>
    <w:rsid w:val="32010F7B"/>
    <w:rsid w:val="32081257"/>
    <w:rsid w:val="325846B6"/>
    <w:rsid w:val="3296ECC0"/>
    <w:rsid w:val="32BE6DF7"/>
    <w:rsid w:val="32E5D273"/>
    <w:rsid w:val="33121ECE"/>
    <w:rsid w:val="339CDEAF"/>
    <w:rsid w:val="33C8AD65"/>
    <w:rsid w:val="340D9A19"/>
    <w:rsid w:val="34E2D487"/>
    <w:rsid w:val="351ED8C1"/>
    <w:rsid w:val="35524E0C"/>
    <w:rsid w:val="3569991A"/>
    <w:rsid w:val="358B25C1"/>
    <w:rsid w:val="35B8B310"/>
    <w:rsid w:val="3662B5D4"/>
    <w:rsid w:val="36BEDE8E"/>
    <w:rsid w:val="372FF20E"/>
    <w:rsid w:val="37826408"/>
    <w:rsid w:val="37D7B31B"/>
    <w:rsid w:val="37FB5841"/>
    <w:rsid w:val="38725CB3"/>
    <w:rsid w:val="38774CAC"/>
    <w:rsid w:val="38F9F3D6"/>
    <w:rsid w:val="3937BF7D"/>
    <w:rsid w:val="3941686E"/>
    <w:rsid w:val="3968D5B9"/>
    <w:rsid w:val="39F59758"/>
    <w:rsid w:val="3A3E6D88"/>
    <w:rsid w:val="3BE0A910"/>
    <w:rsid w:val="3C2AFFF5"/>
    <w:rsid w:val="3CD7B84A"/>
    <w:rsid w:val="3CFBE770"/>
    <w:rsid w:val="3D2A4B24"/>
    <w:rsid w:val="3DE8FA6C"/>
    <w:rsid w:val="3E81D1A4"/>
    <w:rsid w:val="3EC56A0D"/>
    <w:rsid w:val="3F2A5403"/>
    <w:rsid w:val="3FE21D80"/>
    <w:rsid w:val="404DD687"/>
    <w:rsid w:val="40623A87"/>
    <w:rsid w:val="4181B78C"/>
    <w:rsid w:val="4198740F"/>
    <w:rsid w:val="41BF306D"/>
    <w:rsid w:val="41C15C42"/>
    <w:rsid w:val="41E24208"/>
    <w:rsid w:val="41FE0AE8"/>
    <w:rsid w:val="420A817B"/>
    <w:rsid w:val="4269AD6D"/>
    <w:rsid w:val="42A9C8E5"/>
    <w:rsid w:val="42E2881B"/>
    <w:rsid w:val="432626FA"/>
    <w:rsid w:val="439FE40D"/>
    <w:rsid w:val="43C33EAF"/>
    <w:rsid w:val="43CD755B"/>
    <w:rsid w:val="443E3749"/>
    <w:rsid w:val="4456E6FA"/>
    <w:rsid w:val="44F1B174"/>
    <w:rsid w:val="44F722E0"/>
    <w:rsid w:val="44F820EC"/>
    <w:rsid w:val="45048198"/>
    <w:rsid w:val="451AE6B6"/>
    <w:rsid w:val="45391CC5"/>
    <w:rsid w:val="45822191"/>
    <w:rsid w:val="465D71F0"/>
    <w:rsid w:val="46C1A75A"/>
    <w:rsid w:val="477BBF75"/>
    <w:rsid w:val="47B06CE0"/>
    <w:rsid w:val="47D9E772"/>
    <w:rsid w:val="47E5AF43"/>
    <w:rsid w:val="486D2D7F"/>
    <w:rsid w:val="48E7352C"/>
    <w:rsid w:val="48E7ACAB"/>
    <w:rsid w:val="490760CC"/>
    <w:rsid w:val="49575FAC"/>
    <w:rsid w:val="496D13A8"/>
    <w:rsid w:val="4980F360"/>
    <w:rsid w:val="49AF7F1C"/>
    <w:rsid w:val="49B1EC56"/>
    <w:rsid w:val="4A1983F1"/>
    <w:rsid w:val="4A3BC8EA"/>
    <w:rsid w:val="4A542F4B"/>
    <w:rsid w:val="4AA238EA"/>
    <w:rsid w:val="4AC3694A"/>
    <w:rsid w:val="4AE5EF02"/>
    <w:rsid w:val="4B4AA955"/>
    <w:rsid w:val="4C4010B3"/>
    <w:rsid w:val="4C9F3434"/>
    <w:rsid w:val="4CB8163F"/>
    <w:rsid w:val="4CD09FCE"/>
    <w:rsid w:val="4D17ADCB"/>
    <w:rsid w:val="4D18D699"/>
    <w:rsid w:val="4D1D8D78"/>
    <w:rsid w:val="4DA45390"/>
    <w:rsid w:val="4DB94E31"/>
    <w:rsid w:val="4E0CC824"/>
    <w:rsid w:val="4E2C3ECF"/>
    <w:rsid w:val="4E567C73"/>
    <w:rsid w:val="4E5A2A19"/>
    <w:rsid w:val="4F75C244"/>
    <w:rsid w:val="4FA1C3BD"/>
    <w:rsid w:val="50BCBAE3"/>
    <w:rsid w:val="51448100"/>
    <w:rsid w:val="515E3A02"/>
    <w:rsid w:val="5165A297"/>
    <w:rsid w:val="5236CE6F"/>
    <w:rsid w:val="5236D0A5"/>
    <w:rsid w:val="5247C67D"/>
    <w:rsid w:val="52987E84"/>
    <w:rsid w:val="52ECFE31"/>
    <w:rsid w:val="53FB1620"/>
    <w:rsid w:val="54058286"/>
    <w:rsid w:val="541D78C6"/>
    <w:rsid w:val="5440476A"/>
    <w:rsid w:val="54577265"/>
    <w:rsid w:val="549C9903"/>
    <w:rsid w:val="549E780B"/>
    <w:rsid w:val="54A9018F"/>
    <w:rsid w:val="54AD2178"/>
    <w:rsid w:val="54FF673A"/>
    <w:rsid w:val="5511C3A6"/>
    <w:rsid w:val="551E84E3"/>
    <w:rsid w:val="556D1BB0"/>
    <w:rsid w:val="558D61D7"/>
    <w:rsid w:val="5601C62A"/>
    <w:rsid w:val="56023867"/>
    <w:rsid w:val="565AE0E8"/>
    <w:rsid w:val="574BCB8C"/>
    <w:rsid w:val="57A7AB62"/>
    <w:rsid w:val="593130A0"/>
    <w:rsid w:val="5931D793"/>
    <w:rsid w:val="59948143"/>
    <w:rsid w:val="59BDB00E"/>
    <w:rsid w:val="5A4F3430"/>
    <w:rsid w:val="5AC6CF7A"/>
    <w:rsid w:val="5ADB527C"/>
    <w:rsid w:val="5B008DAA"/>
    <w:rsid w:val="5B2338EF"/>
    <w:rsid w:val="5B7DF44B"/>
    <w:rsid w:val="5BEB4492"/>
    <w:rsid w:val="5C489A60"/>
    <w:rsid w:val="5C548548"/>
    <w:rsid w:val="5C7AB81A"/>
    <w:rsid w:val="5C94B6D8"/>
    <w:rsid w:val="5C95AB8E"/>
    <w:rsid w:val="5CCC8EBA"/>
    <w:rsid w:val="5CE04204"/>
    <w:rsid w:val="5D1356A5"/>
    <w:rsid w:val="5D48A9F8"/>
    <w:rsid w:val="5D591282"/>
    <w:rsid w:val="5E3304B3"/>
    <w:rsid w:val="5E50EA8D"/>
    <w:rsid w:val="5E9A2569"/>
    <w:rsid w:val="5F37892D"/>
    <w:rsid w:val="5F523E0E"/>
    <w:rsid w:val="6028EA3C"/>
    <w:rsid w:val="609FF3A9"/>
    <w:rsid w:val="60E74766"/>
    <w:rsid w:val="60F9FE3D"/>
    <w:rsid w:val="617E69BE"/>
    <w:rsid w:val="61A72F4D"/>
    <w:rsid w:val="61CFE048"/>
    <w:rsid w:val="629DFF92"/>
    <w:rsid w:val="62A1C1DB"/>
    <w:rsid w:val="62A88ED6"/>
    <w:rsid w:val="62DF18BE"/>
    <w:rsid w:val="63116AB5"/>
    <w:rsid w:val="6341B75A"/>
    <w:rsid w:val="634A64FE"/>
    <w:rsid w:val="6354D527"/>
    <w:rsid w:val="636EEA93"/>
    <w:rsid w:val="639F0172"/>
    <w:rsid w:val="6416E4CA"/>
    <w:rsid w:val="6467D52A"/>
    <w:rsid w:val="649A6FCA"/>
    <w:rsid w:val="64A13C7C"/>
    <w:rsid w:val="64C7FC5D"/>
    <w:rsid w:val="65B4F260"/>
    <w:rsid w:val="661CDB88"/>
    <w:rsid w:val="662A5821"/>
    <w:rsid w:val="662F6761"/>
    <w:rsid w:val="66387B14"/>
    <w:rsid w:val="666A2720"/>
    <w:rsid w:val="666D34AD"/>
    <w:rsid w:val="667917B1"/>
    <w:rsid w:val="67A92198"/>
    <w:rsid w:val="67BEAB10"/>
    <w:rsid w:val="68373A38"/>
    <w:rsid w:val="684B767A"/>
    <w:rsid w:val="68AE8643"/>
    <w:rsid w:val="68B5A6C6"/>
    <w:rsid w:val="69299E40"/>
    <w:rsid w:val="6A6D93F3"/>
    <w:rsid w:val="6A9A13F2"/>
    <w:rsid w:val="6AA0D15F"/>
    <w:rsid w:val="6ACBC949"/>
    <w:rsid w:val="6B82881A"/>
    <w:rsid w:val="6B859602"/>
    <w:rsid w:val="6BBBF6A1"/>
    <w:rsid w:val="6C2C9CEF"/>
    <w:rsid w:val="6C4D16CB"/>
    <w:rsid w:val="6DAAC82D"/>
    <w:rsid w:val="6DB7BE55"/>
    <w:rsid w:val="6DE0D3E4"/>
    <w:rsid w:val="6E639905"/>
    <w:rsid w:val="6E905962"/>
    <w:rsid w:val="6EAAB6C4"/>
    <w:rsid w:val="6F7643FD"/>
    <w:rsid w:val="6FC9DF6E"/>
    <w:rsid w:val="703785EA"/>
    <w:rsid w:val="7047E364"/>
    <w:rsid w:val="709BB54E"/>
    <w:rsid w:val="70FF26E5"/>
    <w:rsid w:val="71488C42"/>
    <w:rsid w:val="71F85F14"/>
    <w:rsid w:val="71FBBD67"/>
    <w:rsid w:val="71FD21DF"/>
    <w:rsid w:val="721C6B1B"/>
    <w:rsid w:val="728A56E0"/>
    <w:rsid w:val="72E797E5"/>
    <w:rsid w:val="72F1B82F"/>
    <w:rsid w:val="73102161"/>
    <w:rsid w:val="7392A4B6"/>
    <w:rsid w:val="73C1F207"/>
    <w:rsid w:val="73F674C8"/>
    <w:rsid w:val="742C4B94"/>
    <w:rsid w:val="74AF0BC2"/>
    <w:rsid w:val="74C2E2FC"/>
    <w:rsid w:val="74C624E6"/>
    <w:rsid w:val="74DD1C1D"/>
    <w:rsid w:val="74E658E2"/>
    <w:rsid w:val="74F22CCB"/>
    <w:rsid w:val="75166B2E"/>
    <w:rsid w:val="752ABEAB"/>
    <w:rsid w:val="757866DA"/>
    <w:rsid w:val="7583732D"/>
    <w:rsid w:val="7595105F"/>
    <w:rsid w:val="75EF863C"/>
    <w:rsid w:val="761009C4"/>
    <w:rsid w:val="764D0474"/>
    <w:rsid w:val="76A0DCAF"/>
    <w:rsid w:val="777519FE"/>
    <w:rsid w:val="77E672CC"/>
    <w:rsid w:val="78090287"/>
    <w:rsid w:val="7809A9F7"/>
    <w:rsid w:val="781836DB"/>
    <w:rsid w:val="78579D2A"/>
    <w:rsid w:val="788D9749"/>
    <w:rsid w:val="789EBE01"/>
    <w:rsid w:val="78FE7D5D"/>
    <w:rsid w:val="790B02E7"/>
    <w:rsid w:val="798B1ED0"/>
    <w:rsid w:val="79A2D4C9"/>
    <w:rsid w:val="79C8A0F0"/>
    <w:rsid w:val="79F5548E"/>
    <w:rsid w:val="7A51C3D8"/>
    <w:rsid w:val="7A5CDD58"/>
    <w:rsid w:val="7C662168"/>
    <w:rsid w:val="7D49F9E6"/>
    <w:rsid w:val="7D788912"/>
    <w:rsid w:val="7E02BD34"/>
    <w:rsid w:val="7E546670"/>
    <w:rsid w:val="7E63652E"/>
    <w:rsid w:val="7E8024B1"/>
    <w:rsid w:val="7F0C6E1E"/>
    <w:rsid w:val="7F66A461"/>
    <w:rsid w:val="7F74A45E"/>
    <w:rsid w:val="7FCD761B"/>
    <w:rsid w:val="7FD87498"/>
    <w:rsid w:val="7FD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9277"/>
  <w15:docId w15:val="{966ECDEA-E445-4DD4-99C2-FE4DC14B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4" w:unhideWhenUsed="1" w:qFormat="1"/>
    <w:lsdException w:name="List Number" w:semiHidden="1" w:uiPriority="1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iPriority="1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7544E"/>
    <w:pPr>
      <w:jc w:val="both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Sisennettyleipteksti"/>
    <w:link w:val="Otsikko1Char"/>
    <w:uiPriority w:val="4"/>
    <w:rsid w:val="004D530D"/>
    <w:pPr>
      <w:keepNext/>
      <w:tabs>
        <w:tab w:val="left" w:pos="425"/>
      </w:tabs>
      <w:spacing w:after="240"/>
      <w:jc w:val="left"/>
      <w:outlineLvl w:val="0"/>
    </w:pPr>
    <w:rPr>
      <w:rFonts w:asciiTheme="minorHAnsi" w:eastAsiaTheme="minorHAnsi" w:hAnsiTheme="minorHAnsi" w:cstheme="minorHAnsi"/>
      <w:b/>
      <w:kern w:val="24"/>
      <w:sz w:val="22"/>
      <w:szCs w:val="22"/>
      <w:lang w:eastAsia="en-US"/>
    </w:rPr>
  </w:style>
  <w:style w:type="paragraph" w:styleId="Otsikko2">
    <w:name w:val="heading 2"/>
    <w:basedOn w:val="Normaali"/>
    <w:next w:val="Sisennettyleipteksti"/>
    <w:link w:val="Otsikko2Char"/>
    <w:uiPriority w:val="4"/>
    <w:rsid w:val="004D530D"/>
    <w:pPr>
      <w:keepNext/>
      <w:spacing w:after="240"/>
      <w:ind w:left="1276"/>
      <w:jc w:val="left"/>
      <w:outlineLvl w:val="1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styleId="Otsikko3">
    <w:name w:val="heading 3"/>
    <w:basedOn w:val="Otsikko2"/>
    <w:next w:val="Sisennettyleipteksti"/>
    <w:link w:val="Otsikko3Char"/>
    <w:uiPriority w:val="4"/>
    <w:semiHidden/>
    <w:rsid w:val="004D530D"/>
    <w:pPr>
      <w:outlineLvl w:val="2"/>
    </w:pPr>
  </w:style>
  <w:style w:type="paragraph" w:styleId="Otsikko4">
    <w:name w:val="heading 4"/>
    <w:basedOn w:val="Normaali"/>
    <w:next w:val="Sisennettyleipteksti"/>
    <w:link w:val="Otsikko4Char"/>
    <w:semiHidden/>
    <w:qFormat/>
    <w:rsid w:val="004D530D"/>
    <w:pPr>
      <w:keepNext/>
      <w:ind w:left="2552"/>
      <w:jc w:val="left"/>
      <w:outlineLvl w:val="3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otsikko">
    <w:name w:val="Subtitle"/>
    <w:basedOn w:val="Normaali"/>
    <w:next w:val="Sisennettyleipteksti"/>
    <w:link w:val="AlaotsikkoChar"/>
    <w:uiPriority w:val="3"/>
    <w:qFormat/>
    <w:rsid w:val="00650378"/>
    <w:pPr>
      <w:keepNext/>
      <w:keepLines/>
      <w:numPr>
        <w:ilvl w:val="1"/>
      </w:numPr>
      <w:suppressAutoHyphens/>
      <w:spacing w:after="240"/>
      <w:jc w:val="left"/>
    </w:pPr>
    <w:rPr>
      <w:rFonts w:asciiTheme="majorHAnsi" w:eastAsiaTheme="majorEastAsia" w:hAnsiTheme="majorHAnsi" w:cstheme="majorHAnsi"/>
      <w:b/>
      <w:iCs/>
      <w:sz w:val="22"/>
      <w:szCs w:val="22"/>
      <w:lang w:eastAsia="en-US"/>
    </w:rPr>
  </w:style>
  <w:style w:type="character" w:customStyle="1" w:styleId="AlaotsikkoChar">
    <w:name w:val="Alaotsikko Char"/>
    <w:basedOn w:val="Kappaleenoletusfontti"/>
    <w:link w:val="Alaotsikko"/>
    <w:uiPriority w:val="3"/>
    <w:rsid w:val="00650378"/>
    <w:rPr>
      <w:rFonts w:asciiTheme="majorHAnsi" w:eastAsiaTheme="majorEastAsia" w:hAnsiTheme="majorHAnsi" w:cstheme="majorHAnsi"/>
      <w:b/>
      <w:iCs/>
    </w:rPr>
  </w:style>
  <w:style w:type="paragraph" w:styleId="Sisennettyleipteksti">
    <w:name w:val="Body Text Indent"/>
    <w:basedOn w:val="Normaali"/>
    <w:link w:val="SisennettyleiptekstiChar"/>
    <w:uiPriority w:val="9"/>
    <w:qFormat/>
    <w:rsid w:val="004D530D"/>
    <w:pPr>
      <w:spacing w:after="240"/>
      <w:ind w:left="2552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SisennettyleiptekstiChar">
    <w:name w:val="Sisennetty leipäteksti Char"/>
    <w:basedOn w:val="Kappaleenoletusfontti"/>
    <w:link w:val="Sisennettyleipteksti"/>
    <w:uiPriority w:val="9"/>
    <w:rsid w:val="004D530D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Alatunniste">
    <w:name w:val="footer"/>
    <w:basedOn w:val="Normaali"/>
    <w:link w:val="AlatunnisteChar"/>
    <w:semiHidden/>
    <w:rsid w:val="004D530D"/>
    <w:pPr>
      <w:jc w:val="left"/>
    </w:pPr>
    <w:rPr>
      <w:rFonts w:ascii="Arial Narrow" w:eastAsiaTheme="minorHAnsi" w:hAnsi="Arial Narrow" w:cstheme="minorHAnsi"/>
      <w:noProof/>
      <w:spacing w:val="6"/>
      <w:sz w:val="18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semiHidden/>
    <w:rsid w:val="004D530D"/>
    <w:rPr>
      <w:rFonts w:ascii="Arial Narrow" w:eastAsia="Times New Roman" w:hAnsi="Arial Narrow" w:cs="Times New Roman"/>
      <w:noProof/>
      <w:spacing w:val="6"/>
      <w:sz w:val="18"/>
      <w:szCs w:val="24"/>
      <w:lang w:eastAsia="fi-FI"/>
    </w:rPr>
  </w:style>
  <w:style w:type="paragraph" w:styleId="Asiakirjanrakenneruutu">
    <w:name w:val="Document Map"/>
    <w:basedOn w:val="Normaali"/>
    <w:link w:val="AsiakirjanrakenneruutuChar"/>
    <w:semiHidden/>
    <w:rsid w:val="004D530D"/>
    <w:pPr>
      <w:shd w:val="clear" w:color="auto" w:fill="000080"/>
      <w:jc w:val="left"/>
    </w:pPr>
    <w:rPr>
      <w:rFonts w:ascii="Tahoma" w:eastAsiaTheme="minorHAnsi" w:hAnsi="Tahoma" w:cs="Tahoma"/>
      <w:sz w:val="20"/>
      <w:szCs w:val="22"/>
      <w:lang w:eastAsia="en-US"/>
    </w:rPr>
  </w:style>
  <w:style w:type="character" w:customStyle="1" w:styleId="AsiakirjanrakenneruutuChar">
    <w:name w:val="Asiakirjan rakenneruutu Char"/>
    <w:basedOn w:val="Kappaleenoletusfontti"/>
    <w:link w:val="Asiakirjanrakenneruutu"/>
    <w:semiHidden/>
    <w:rsid w:val="004D530D"/>
    <w:rPr>
      <w:rFonts w:ascii="Tahoma" w:eastAsia="Times New Roman" w:hAnsi="Tahoma" w:cs="Tahoma"/>
      <w:sz w:val="20"/>
      <w:szCs w:val="24"/>
      <w:shd w:val="clear" w:color="auto" w:fill="000080"/>
      <w:lang w:eastAsia="fi-FI"/>
    </w:rPr>
  </w:style>
  <w:style w:type="character" w:styleId="Hyperlinkki">
    <w:name w:val="Hyperlink"/>
    <w:basedOn w:val="Kappaleenoletusfontti"/>
    <w:semiHidden/>
    <w:rsid w:val="004D530D"/>
    <w:rPr>
      <w:color w:val="0000FF"/>
      <w:u w:val="single"/>
    </w:rPr>
  </w:style>
  <w:style w:type="paragraph" w:customStyle="1" w:styleId="Luetelmaviiva">
    <w:name w:val="Luetelmaviiva"/>
    <w:basedOn w:val="Normaali"/>
    <w:uiPriority w:val="14"/>
    <w:qFormat/>
    <w:rsid w:val="004D530D"/>
    <w:pPr>
      <w:numPr>
        <w:numId w:val="1"/>
      </w:numPr>
      <w:spacing w:after="24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styleId="Merkittyluettelo">
    <w:name w:val="List Bullet"/>
    <w:basedOn w:val="Normaali"/>
    <w:uiPriority w:val="14"/>
    <w:qFormat/>
    <w:rsid w:val="004D530D"/>
    <w:pPr>
      <w:numPr>
        <w:numId w:val="3"/>
      </w:numPr>
      <w:spacing w:after="24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styleId="Numeroituluettelo">
    <w:name w:val="List Number"/>
    <w:basedOn w:val="Normaali"/>
    <w:uiPriority w:val="14"/>
    <w:qFormat/>
    <w:rsid w:val="004D530D"/>
    <w:pPr>
      <w:numPr>
        <w:numId w:val="5"/>
      </w:numPr>
      <w:spacing w:after="24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styleId="Otsikko">
    <w:name w:val="Title"/>
    <w:basedOn w:val="Normaali"/>
    <w:next w:val="Sisennettyleipteksti"/>
    <w:link w:val="OtsikkoChar"/>
    <w:uiPriority w:val="2"/>
    <w:rsid w:val="00391372"/>
    <w:pPr>
      <w:keepNext/>
      <w:keepLines/>
      <w:suppressAutoHyphens/>
      <w:spacing w:after="240"/>
      <w:jc w:val="left"/>
    </w:pPr>
    <w:rPr>
      <w:rFonts w:asciiTheme="majorHAnsi" w:eastAsiaTheme="majorEastAsia" w:hAnsiTheme="majorHAnsi" w:cstheme="majorHAnsi"/>
      <w:b/>
      <w:kern w:val="28"/>
      <w:sz w:val="26"/>
      <w:szCs w:val="52"/>
      <w:lang w:eastAsia="en-US"/>
    </w:rPr>
  </w:style>
  <w:style w:type="character" w:customStyle="1" w:styleId="OtsikkoChar">
    <w:name w:val="Otsikko Char"/>
    <w:basedOn w:val="Kappaleenoletusfontti"/>
    <w:link w:val="Otsikko"/>
    <w:uiPriority w:val="2"/>
    <w:rsid w:val="00391372"/>
    <w:rPr>
      <w:rFonts w:asciiTheme="majorHAnsi" w:eastAsiaTheme="majorEastAsia" w:hAnsiTheme="majorHAnsi" w:cstheme="majorHAnsi"/>
      <w:b/>
      <w:kern w:val="28"/>
      <w:sz w:val="26"/>
      <w:szCs w:val="52"/>
    </w:rPr>
  </w:style>
  <w:style w:type="character" w:customStyle="1" w:styleId="Otsikko1Char">
    <w:name w:val="Otsikko 1 Char"/>
    <w:basedOn w:val="Kappaleenoletusfontti"/>
    <w:link w:val="Otsikko1"/>
    <w:uiPriority w:val="4"/>
    <w:rsid w:val="004D530D"/>
    <w:rPr>
      <w:rFonts w:ascii="Times New Roman" w:eastAsia="Times New Roman" w:hAnsi="Times New Roman" w:cs="Times New Roman"/>
      <w:b/>
      <w:kern w:val="24"/>
      <w:sz w:val="24"/>
      <w:szCs w:val="24"/>
      <w:lang w:eastAsia="fi-FI"/>
    </w:rPr>
  </w:style>
  <w:style w:type="character" w:customStyle="1" w:styleId="Otsikko2Char">
    <w:name w:val="Otsikko 2 Char"/>
    <w:basedOn w:val="Kappaleenoletusfontti"/>
    <w:link w:val="Otsikko2"/>
    <w:uiPriority w:val="4"/>
    <w:rsid w:val="004D530D"/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Otsikko3Char">
    <w:name w:val="Otsikko 3 Char"/>
    <w:basedOn w:val="Kappaleenoletusfontti"/>
    <w:link w:val="Otsikko3"/>
    <w:uiPriority w:val="4"/>
    <w:semiHidden/>
    <w:rsid w:val="004D530D"/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Otsikko4Char">
    <w:name w:val="Otsikko 4 Char"/>
    <w:basedOn w:val="Kappaleenoletusfontti"/>
    <w:link w:val="Otsikko4"/>
    <w:semiHidden/>
    <w:rsid w:val="004D530D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Riippuvasisennys">
    <w:name w:val="Riippuva sisennys"/>
    <w:basedOn w:val="Normaali"/>
    <w:uiPriority w:val="9"/>
    <w:qFormat/>
    <w:rsid w:val="004D530D"/>
    <w:pPr>
      <w:spacing w:after="240"/>
      <w:ind w:left="2552" w:hanging="2552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styleId="Sivunumero">
    <w:name w:val="page number"/>
    <w:basedOn w:val="Kappaleenoletusfontti"/>
    <w:semiHidden/>
    <w:rsid w:val="004D530D"/>
  </w:style>
  <w:style w:type="paragraph" w:styleId="Yltunniste">
    <w:name w:val="header"/>
    <w:basedOn w:val="Normaali"/>
    <w:link w:val="YltunnisteChar"/>
    <w:semiHidden/>
    <w:rsid w:val="004D530D"/>
    <w:pPr>
      <w:tabs>
        <w:tab w:val="left" w:pos="5103"/>
        <w:tab w:val="right" w:pos="9923"/>
      </w:tabs>
      <w:jc w:val="left"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semiHidden/>
    <w:rsid w:val="006A0BCB"/>
  </w:style>
  <w:style w:type="character" w:styleId="Paikkamerkkiteksti">
    <w:name w:val="Placeholder Text"/>
    <w:basedOn w:val="Kappaleenoletusfontti"/>
    <w:uiPriority w:val="99"/>
    <w:semiHidden/>
    <w:rsid w:val="002828E1"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828E1"/>
    <w:pPr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828E1"/>
    <w:rPr>
      <w:rFonts w:ascii="Tahoma" w:hAnsi="Tahoma" w:cs="Tahoma"/>
      <w:sz w:val="16"/>
      <w:szCs w:val="16"/>
    </w:rPr>
  </w:style>
  <w:style w:type="paragraph" w:styleId="Allekirjoitus">
    <w:name w:val="Signature"/>
    <w:basedOn w:val="Normaali"/>
    <w:link w:val="AllekirjoitusChar"/>
    <w:uiPriority w:val="19"/>
    <w:semiHidden/>
    <w:rsid w:val="009427D5"/>
    <w:pPr>
      <w:tabs>
        <w:tab w:val="left" w:pos="6521"/>
      </w:tabs>
      <w:ind w:left="2552"/>
      <w:jc w:val="left"/>
    </w:pPr>
    <w:rPr>
      <w:rFonts w:ascii="Arial" w:eastAsia="Calibri" w:hAnsi="Arial"/>
      <w:noProof/>
      <w:sz w:val="22"/>
      <w:szCs w:val="22"/>
      <w:lang w:eastAsia="en-US"/>
    </w:rPr>
  </w:style>
  <w:style w:type="character" w:customStyle="1" w:styleId="AllekirjoitusChar">
    <w:name w:val="Allekirjoitus Char"/>
    <w:basedOn w:val="Kappaleenoletusfontti"/>
    <w:link w:val="Allekirjoitus"/>
    <w:uiPriority w:val="19"/>
    <w:semiHidden/>
    <w:rsid w:val="00A84115"/>
    <w:rPr>
      <w:rFonts w:ascii="Arial" w:eastAsia="Calibri" w:hAnsi="Arial" w:cs="Times New Roman"/>
      <w:noProof/>
    </w:rPr>
  </w:style>
  <w:style w:type="paragraph" w:customStyle="1" w:styleId="Tekijrivi">
    <w:name w:val="Tekijä_rivi"/>
    <w:basedOn w:val="Normaali"/>
    <w:uiPriority w:val="19"/>
    <w:semiHidden/>
    <w:qFormat/>
    <w:rsid w:val="003A793E"/>
    <w:pPr>
      <w:tabs>
        <w:tab w:val="left" w:pos="5103"/>
      </w:tabs>
    </w:pPr>
  </w:style>
  <w:style w:type="paragraph" w:styleId="NormaaliWWW">
    <w:name w:val="Normal (Web)"/>
    <w:basedOn w:val="Normaali"/>
    <w:uiPriority w:val="99"/>
    <w:unhideWhenUsed/>
    <w:rsid w:val="00884D53"/>
    <w:pPr>
      <w:spacing w:before="100" w:beforeAutospacing="1" w:after="100" w:afterAutospacing="1"/>
      <w:jc w:val="left"/>
    </w:pPr>
    <w:rPr>
      <w:color w:val="000000"/>
    </w:rPr>
  </w:style>
  <w:style w:type="paragraph" w:styleId="Luettelokappale">
    <w:name w:val="List Paragraph"/>
    <w:basedOn w:val="Normaali"/>
    <w:uiPriority w:val="34"/>
    <w:semiHidden/>
    <w:qFormat/>
    <w:rsid w:val="00B1368E"/>
    <w:pPr>
      <w:ind w:left="720"/>
      <w:contextualSpacing/>
    </w:pPr>
  </w:style>
  <w:style w:type="character" w:styleId="Maininta">
    <w:name w:val="Mention"/>
    <w:basedOn w:val="Kappaleenoletusfontti"/>
    <w:uiPriority w:val="99"/>
    <w:unhideWhenUsed/>
    <w:rPr>
      <w:color w:val="2B579A"/>
      <w:shd w:val="clear" w:color="auto" w:fill="E6E6E6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62905"/>
    <w:rPr>
      <w:color w:val="605E5C"/>
      <w:shd w:val="clear" w:color="auto" w:fill="E1DFDD"/>
    </w:rPr>
  </w:style>
  <w:style w:type="character" w:customStyle="1" w:styleId="CommentReference1">
    <w:name w:val="Comment Reference1"/>
    <w:basedOn w:val="Kappaleenoletusfontti"/>
    <w:uiPriority w:val="99"/>
    <w:semiHidden/>
    <w:unhideWhenUsed/>
    <w:rsid w:val="000B71E8"/>
    <w:rPr>
      <w:sz w:val="16"/>
      <w:szCs w:val="16"/>
    </w:rPr>
  </w:style>
  <w:style w:type="paragraph" w:customStyle="1" w:styleId="Normal1">
    <w:name w:val="Normal1"/>
    <w:basedOn w:val="Normaali"/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mallit_uudet\sll\Peruslomake_L&#228;&#228;k&#228;riliitto.dotx" TargetMode="External"/></Relationships>
</file>

<file path=word/theme/theme1.xml><?xml version="1.0" encoding="utf-8"?>
<a:theme xmlns:a="http://schemas.openxmlformats.org/drawingml/2006/main" name="Office-teema">
  <a:themeElements>
    <a:clrScheme name="Lääkäriliitto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624B"/>
      </a:accent1>
      <a:accent2>
        <a:srgbClr val="57AB27"/>
      </a:accent2>
      <a:accent3>
        <a:srgbClr val="8C8E91"/>
      </a:accent3>
      <a:accent4>
        <a:srgbClr val="005B9A"/>
      </a:accent4>
      <a:accent5>
        <a:srgbClr val="75B3DE"/>
      </a:accent5>
      <a:accent6>
        <a:srgbClr val="701359"/>
      </a:accent6>
      <a:hlink>
        <a:srgbClr val="006481"/>
      </a:hlink>
      <a:folHlink>
        <a:srgbClr val="57BDC3"/>
      </a:folHlink>
    </a:clrScheme>
    <a:fontScheme name="Lääkäriliitt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29945-7a75-4357-ac9f-709886e515b5" xsi:nil="true"/>
    <lcf76f155ced4ddcb4097134ff3c332f xmlns="d20a7ed9-28b3-4a51-8321-8130abafd9d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3D867586CDE8F4CA58A48C73730568C" ma:contentTypeVersion="14" ma:contentTypeDescription="Luo uusi asiakirja." ma:contentTypeScope="" ma:versionID="3ea087ad35ae132796541029bd869bf9">
  <xsd:schema xmlns:xsd="http://www.w3.org/2001/XMLSchema" xmlns:xs="http://www.w3.org/2001/XMLSchema" xmlns:p="http://schemas.microsoft.com/office/2006/metadata/properties" xmlns:ns2="d20a7ed9-28b3-4a51-8321-8130abafd9da" xmlns:ns3="10b29945-7a75-4357-ac9f-709886e515b5" targetNamespace="http://schemas.microsoft.com/office/2006/metadata/properties" ma:root="true" ma:fieldsID="26cde6bc9d3459d84f81112a13452537" ns2:_="" ns3:_="">
    <xsd:import namespace="d20a7ed9-28b3-4a51-8321-8130abafd9da"/>
    <xsd:import namespace="10b29945-7a75-4357-ac9f-709886e515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a7ed9-28b3-4a51-8321-8130abafd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61b8d267-55a5-43e9-b34d-6cf8afdb5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9945-7a75-4357-ac9f-709886e51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2332c05-e79f-4a74-b709-ae49dd8eac39}" ma:internalName="TaxCatchAll" ma:showField="CatchAllData" ma:web="10b29945-7a75-4357-ac9f-709886e51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B67FAC-D8F7-465B-84BD-1BEC15D87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F08935-5BC9-4456-847C-E00BC35603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68B377-36D1-458B-AD6D-865A9B90E6B7}">
  <ds:schemaRefs>
    <ds:schemaRef ds:uri="http://schemas.microsoft.com/office/2006/metadata/properties"/>
    <ds:schemaRef ds:uri="http://schemas.microsoft.com/office/infopath/2007/PartnerControls"/>
    <ds:schemaRef ds:uri="10b29945-7a75-4357-ac9f-709886e515b5"/>
    <ds:schemaRef ds:uri="d20a7ed9-28b3-4a51-8321-8130abafd9da"/>
  </ds:schemaRefs>
</ds:datastoreItem>
</file>

<file path=customXml/itemProps4.xml><?xml version="1.0" encoding="utf-8"?>
<ds:datastoreItem xmlns:ds="http://schemas.openxmlformats.org/officeDocument/2006/customXml" ds:itemID="{CB8EDD76-02E0-4F42-B420-BA678BBA5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a7ed9-28b3-4a51-8321-8130abafd9da"/>
    <ds:schemaRef ds:uri="10b29945-7a75-4357-ac9f-709886e51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Peruslomake_Lääkäriliitto</Template>
  <TotalTime>2</TotalTime>
  <Pages>1</Pages>
  <Words>242</Words>
  <Characters>1385</Characters>
  <Application>Microsoft Office Word</Application>
  <DocSecurity>0</DocSecurity>
  <Lines>11</Lines>
  <Paragraphs>3</Paragraphs>
  <ScaleCrop>false</ScaleCrop>
  <Company>Hewlett-Packard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Mirkka Tilander</dc:creator>
  <cp:keywords/>
  <cp:lastModifiedBy>Outi Syrjä</cp:lastModifiedBy>
  <cp:revision>3</cp:revision>
  <cp:lastPrinted>2026-09-10T13:29:00Z</cp:lastPrinted>
  <dcterms:created xsi:type="dcterms:W3CDTF">2026-09-10T13:28:00Z</dcterms:created>
  <dcterms:modified xsi:type="dcterms:W3CDTF">2026-09-10T13:29:00Z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velinkID">
    <vt:lpwstr>651452</vt:lpwstr>
  </property>
  <property fmtid="{D5CDD505-2E9C-101B-9397-08002B2CF9AE}" pid="3" name="Description0">
    <vt:lpwstr/>
  </property>
  <property fmtid="{D5CDD505-2E9C-101B-9397-08002B2CF9AE}" pid="4" name="Title0">
    <vt:lpwstr>140325 ohjelma.DOCX</vt:lpwstr>
  </property>
  <property fmtid="{D5CDD505-2E9C-101B-9397-08002B2CF9AE}" pid="5" name="ContentTypeId">
    <vt:lpwstr>0x01010043D867586CDE8F4CA58A48C73730568C</vt:lpwstr>
  </property>
  <property fmtid="{D5CDD505-2E9C-101B-9397-08002B2CF9AE}" pid="6" name="Owned By">
    <vt:lpwstr>109</vt:lpwstr>
  </property>
  <property fmtid="{D5CDD505-2E9C-101B-9397-08002B2CF9AE}" pid="7" name="Asiakirjan tyyppi">
    <vt:lpwstr/>
  </property>
  <property fmtid="{D5CDD505-2E9C-101B-9397-08002B2CF9AE}" pid="8" name="Kieli">
    <vt:lpwstr>42;#suomi|deff0d0e-9f33-4a40-b53b-02d091dd7f3e</vt:lpwstr>
  </property>
  <property fmtid="{D5CDD505-2E9C-101B-9397-08002B2CF9AE}" pid="9" name="Asiasanat">
    <vt:lpwstr/>
  </property>
  <property fmtid="{D5CDD505-2E9C-101B-9397-08002B2CF9AE}" pid="10" name="Asiakirjan tila">
    <vt:lpwstr>41;#Valmis|761ee554-c4af-45f4-9da2-83add8634e2a</vt:lpwstr>
  </property>
  <property fmtid="{D5CDD505-2E9C-101B-9397-08002B2CF9AE}" pid="11" name="Toimiala">
    <vt:lpwstr>52;#Edunvalvonta|d589974c-5989-49eb-9ffc-8d1f8ea9bcbe</vt:lpwstr>
  </property>
  <property fmtid="{D5CDD505-2E9C-101B-9397-08002B2CF9AE}" pid="12" name="Toimielin">
    <vt:lpwstr/>
  </property>
  <property fmtid="{D5CDD505-2E9C-101B-9397-08002B2CF9AE}" pid="13" name="Categories0">
    <vt:lpwstr>Metatietokortti_x000d_
</vt:lpwstr>
  </property>
  <property fmtid="{D5CDD505-2E9C-101B-9397-08002B2CF9AE}" pid="14" name="Lopputuotoksen_x0020_tyyppi">
    <vt:lpwstr/>
  </property>
  <property fmtid="{D5CDD505-2E9C-101B-9397-08002B2CF9AE}" pid="15" name="f2ca10d8caa94f23b2574afbed729319">
    <vt:lpwstr>Luonnos|1bbc367a-8c90-4d95-b9d9-6e723329eb05</vt:lpwstr>
  </property>
  <property fmtid="{D5CDD505-2E9C-101B-9397-08002B2CF9AE}" pid="16" name="Sijainti">
    <vt:lpwstr>329;#Luottamusmiestoiminta|b42c797f-e2a4-455f-9e9b-d38feb88793a</vt:lpwstr>
  </property>
  <property fmtid="{D5CDD505-2E9C-101B-9397-08002B2CF9AE}" pid="17" name="Dokumentin_x0020_tila">
    <vt:lpwstr>1;#Luonnos|1bbc367a-8c90-4d95-b9d9-6e723329eb05</vt:lpwstr>
  </property>
  <property fmtid="{D5CDD505-2E9C-101B-9397-08002B2CF9AE}" pid="18" name="Tausta_x002d_asiakirjan_x0020_tyyppi">
    <vt:lpwstr/>
  </property>
  <property fmtid="{D5CDD505-2E9C-101B-9397-08002B2CF9AE}" pid="19" name="i470ebead91e42be813fcd762d42c5f4">
    <vt:lpwstr/>
  </property>
  <property fmtid="{D5CDD505-2E9C-101B-9397-08002B2CF9AE}" pid="20" name="Dokumentin tila">
    <vt:lpwstr>1;#Luonnos|1bbc367a-8c90-4d95-b9d9-6e723329eb05</vt:lpwstr>
  </property>
  <property fmtid="{D5CDD505-2E9C-101B-9397-08002B2CF9AE}" pid="21" name="le0921ed4c5e41ed8ee21dd758304ea4">
    <vt:lpwstr>24|a9109b09-2494-4c77-80b6-5114fe723e21</vt:lpwstr>
  </property>
  <property fmtid="{D5CDD505-2E9C-101B-9397-08002B2CF9AE}" pid="22" name="a6db322f9cb547a8aa3c1c3701168568">
    <vt:lpwstr>Julkinen|3673e24d-44c1-4932-8aab-e8589e1008d8</vt:lpwstr>
  </property>
  <property fmtid="{D5CDD505-2E9C-101B-9397-08002B2CF9AE}" pid="23" name="Arkistointisaanto">
    <vt:lpwstr>23;#24|a9109b09-2494-4c77-80b6-5114fe723e21</vt:lpwstr>
  </property>
  <property fmtid="{D5CDD505-2E9C-101B-9397-08002B2CF9AE}" pid="24" name="d9150059756041cb9573178ca2270a9c">
    <vt:lpwstr/>
  </property>
  <property fmtid="{D5CDD505-2E9C-101B-9397-08002B2CF9AE}" pid="25" name="Arkisto">
    <vt:lpwstr>19;#Julkinen|3673e24d-44c1-4932-8aab-e8589e1008d8</vt:lpwstr>
  </property>
  <property fmtid="{D5CDD505-2E9C-101B-9397-08002B2CF9AE}" pid="26" name="Asiakirjan_aihealue">
    <vt:lpwstr/>
  </property>
  <property fmtid="{D5CDD505-2E9C-101B-9397-08002B2CF9AE}" pid="27" name="Lopputuotoksen tyyppi">
    <vt:lpwstr/>
  </property>
  <property fmtid="{D5CDD505-2E9C-101B-9397-08002B2CF9AE}" pid="28" name="Tausta-asiakirjan tyyppi">
    <vt:lpwstr/>
  </property>
  <property fmtid="{D5CDD505-2E9C-101B-9397-08002B2CF9AE}" pid="29" name="MediaServiceImageTags">
    <vt:lpwstr/>
  </property>
  <property fmtid="{D5CDD505-2E9C-101B-9397-08002B2CF9AE}" pid="30" name="docLang">
    <vt:lpwstr>fi</vt:lpwstr>
  </property>
</Properties>
</file>